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BC458" w14:textId="5D76B49C" w:rsidR="009254C1" w:rsidRPr="009254C1" w:rsidRDefault="009254C1">
      <w:pPr>
        <w:pStyle w:val="Title"/>
        <w:rPr>
          <w:rFonts w:ascii="Impact" w:hAnsi="Impact"/>
          <w:sz w:val="120"/>
          <w:szCs w:val="120"/>
        </w:rPr>
      </w:pPr>
      <w:r>
        <w:rPr>
          <w:noProof/>
          <w:lang w:eastAsia="en-US"/>
        </w:rPr>
        <mc:AlternateContent>
          <mc:Choice Requires="wps">
            <w:drawing>
              <wp:anchor distT="182880" distB="182880" distL="274320" distR="274320" simplePos="0" relativeHeight="251659264" behindDoc="0" locked="0" layoutInCell="1" allowOverlap="0" wp14:anchorId="328FB711" wp14:editId="4311DD52">
                <wp:simplePos x="0" y="0"/>
                <wp:positionH relativeFrom="margin">
                  <wp:align>right</wp:align>
                </wp:positionH>
                <wp:positionV relativeFrom="paragraph">
                  <wp:posOffset>0</wp:posOffset>
                </wp:positionV>
                <wp:extent cx="2482850" cy="7397750"/>
                <wp:effectExtent l="0" t="0" r="12700" b="12700"/>
                <wp:wrapSquare wrapText="bothSides"/>
                <wp:docPr id="1" name="Text Box 1" descr="Text box sidebar"/>
                <wp:cNvGraphicFramePr/>
                <a:graphic xmlns:a="http://schemas.openxmlformats.org/drawingml/2006/main">
                  <a:graphicData uri="http://schemas.microsoft.com/office/word/2010/wordprocessingShape">
                    <wps:wsp>
                      <wps:cNvSpPr txBox="1"/>
                      <wps:spPr>
                        <a:xfrm>
                          <a:off x="0" y="0"/>
                          <a:ext cx="2482850" cy="7397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0" w:type="auto"/>
                              <w:tblLayout w:type="fixed"/>
                              <w:tblCellMar>
                                <w:left w:w="0" w:type="dxa"/>
                                <w:right w:w="0" w:type="dxa"/>
                              </w:tblCellMar>
                              <w:tblLook w:val="04A0" w:firstRow="1" w:lastRow="0" w:firstColumn="1" w:lastColumn="0" w:noHBand="0" w:noVBand="1"/>
                              <w:tblDescription w:val="Sidebar layout table"/>
                            </w:tblPr>
                            <w:tblGrid>
                              <w:gridCol w:w="3518"/>
                            </w:tblGrid>
                            <w:tr w:rsidR="00A82319" w14:paraId="5CC23434" w14:textId="77777777" w:rsidTr="009254C1">
                              <w:trPr>
                                <w:trHeight w:hRule="exact" w:val="12798"/>
                              </w:trPr>
                              <w:tc>
                                <w:tcPr>
                                  <w:tcW w:w="3518" w:type="dxa"/>
                                  <w:shd w:val="clear" w:color="auto" w:fill="AF4E12" w:themeFill="accent1" w:themeFillShade="BF"/>
                                  <w:tcMar>
                                    <w:top w:w="288" w:type="dxa"/>
                                    <w:bottom w:w="288" w:type="dxa"/>
                                  </w:tcMar>
                                </w:tcPr>
                                <w:p w14:paraId="13776892" w14:textId="77777777" w:rsidR="009254C1" w:rsidRDefault="009254C1" w:rsidP="009254C1">
                                  <w:pPr>
                                    <w:pStyle w:val="BlockHeading"/>
                                    <w:jc w:val="center"/>
                                  </w:pPr>
                                  <w:r>
                                    <w:rPr>
                                      <w:noProof/>
                                    </w:rPr>
                                    <w:drawing>
                                      <wp:inline distT="0" distB="0" distL="0" distR="0" wp14:anchorId="36149B6C" wp14:editId="4F9B4B7C">
                                        <wp:extent cx="1764030" cy="1808480"/>
                                        <wp:effectExtent l="0" t="0" r="7620" b="127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stretch>
                                                  <a:fillRect/>
                                                </a:stretch>
                                              </pic:blipFill>
                                              <pic:spPr>
                                                <a:xfrm>
                                                  <a:off x="0" y="0"/>
                                                  <a:ext cx="1764030" cy="1808480"/>
                                                </a:xfrm>
                                                <a:prstGeom prst="rect">
                                                  <a:avLst/>
                                                </a:prstGeom>
                                              </pic:spPr>
                                            </pic:pic>
                                          </a:graphicData>
                                        </a:graphic>
                                      </wp:inline>
                                    </w:drawing>
                                  </w:r>
                                </w:p>
                                <w:p w14:paraId="1057089C" w14:textId="5A9DAD3D" w:rsidR="009254C1" w:rsidRPr="00BB642D" w:rsidRDefault="009254C1" w:rsidP="00BB642D">
                                  <w:pPr>
                                    <w:pStyle w:val="BlockHeading"/>
                                    <w:ind w:left="0"/>
                                    <w:jc w:val="center"/>
                                  </w:pPr>
                                  <w:r>
                                    <w:t>Upcoming eve</w:t>
                                  </w:r>
                                  <w:r w:rsidR="00BB642D">
                                    <w:t>nts</w:t>
                                  </w:r>
                                </w:p>
                                <w:p w14:paraId="75F1FB2C" w14:textId="77777777" w:rsidR="00A82319" w:rsidRDefault="00262885" w:rsidP="00262885">
                                  <w:pPr>
                                    <w:pStyle w:val="BlockText"/>
                                    <w:jc w:val="center"/>
                                    <w:rPr>
                                      <w:b/>
                                      <w:sz w:val="24"/>
                                      <w:szCs w:val="24"/>
                                    </w:rPr>
                                  </w:pPr>
                                  <w:proofErr w:type="spellStart"/>
                                  <w:r w:rsidRPr="00262885">
                                    <w:rPr>
                                      <w:b/>
                                      <w:sz w:val="24"/>
                                      <w:szCs w:val="24"/>
                                    </w:rPr>
                                    <w:t>Dawwg</w:t>
                                  </w:r>
                                  <w:proofErr w:type="spellEnd"/>
                                  <w:r w:rsidRPr="00262885">
                                    <w:rPr>
                                      <w:b/>
                                      <w:sz w:val="24"/>
                                      <w:szCs w:val="24"/>
                                    </w:rPr>
                                    <w:t xml:space="preserve"> Days of Dawson</w:t>
                                  </w:r>
                                </w:p>
                                <w:p w14:paraId="75AA6B52" w14:textId="6E0BF066" w:rsidR="00262885" w:rsidRDefault="000F7DF8" w:rsidP="00262885">
                                  <w:pPr>
                                    <w:pStyle w:val="BlockText"/>
                                    <w:jc w:val="center"/>
                                    <w:rPr>
                                      <w:sz w:val="18"/>
                                      <w:szCs w:val="18"/>
                                    </w:rPr>
                                  </w:pPr>
                                  <w:r>
                                    <w:rPr>
                                      <w:sz w:val="18"/>
                                      <w:szCs w:val="18"/>
                                    </w:rPr>
                                    <w:t>July 24, 2021</w:t>
                                  </w:r>
                                </w:p>
                                <w:p w14:paraId="5B1260D4" w14:textId="0AF833F0" w:rsidR="00BB642D" w:rsidRDefault="00BB642D" w:rsidP="00262885">
                                  <w:pPr>
                                    <w:pStyle w:val="BlockText"/>
                                    <w:jc w:val="center"/>
                                    <w:rPr>
                                      <w:sz w:val="18"/>
                                      <w:szCs w:val="18"/>
                                    </w:rPr>
                                  </w:pPr>
                                  <w:r>
                                    <w:rPr>
                                      <w:sz w:val="18"/>
                                      <w:szCs w:val="18"/>
                                    </w:rPr>
                                    <w:t>Kicking off with a pancake breakfast with the voluntary fire department and ending with a street dance.</w:t>
                                  </w:r>
                                </w:p>
                                <w:p w14:paraId="3A1CEB71" w14:textId="77777777" w:rsidR="001D6DDB" w:rsidRDefault="001D6DDB" w:rsidP="00262885">
                                  <w:pPr>
                                    <w:pStyle w:val="BlockText"/>
                                    <w:jc w:val="center"/>
                                    <w:rPr>
                                      <w:sz w:val="18"/>
                                      <w:szCs w:val="18"/>
                                    </w:rPr>
                                  </w:pPr>
                                </w:p>
                                <w:p w14:paraId="05427EF3" w14:textId="5953AD2F" w:rsidR="001D6DDB" w:rsidRDefault="001D6DDB" w:rsidP="00262885">
                                  <w:pPr>
                                    <w:pStyle w:val="BlockText"/>
                                    <w:jc w:val="center"/>
                                    <w:rPr>
                                      <w:b/>
                                      <w:sz w:val="24"/>
                                      <w:szCs w:val="24"/>
                                    </w:rPr>
                                  </w:pPr>
                                  <w:r w:rsidRPr="001D6DDB">
                                    <w:rPr>
                                      <w:b/>
                                      <w:sz w:val="24"/>
                                      <w:szCs w:val="24"/>
                                    </w:rPr>
                                    <w:t>City Council Meeting</w:t>
                                  </w:r>
                                </w:p>
                                <w:p w14:paraId="7A27BC69" w14:textId="2B66B312" w:rsidR="001D6DDB" w:rsidRPr="001D6DDB" w:rsidRDefault="001D6DDB" w:rsidP="00262885">
                                  <w:pPr>
                                    <w:pStyle w:val="BlockText"/>
                                    <w:jc w:val="center"/>
                                    <w:rPr>
                                      <w:sz w:val="18"/>
                                      <w:szCs w:val="18"/>
                                    </w:rPr>
                                  </w:pPr>
                                  <w:r w:rsidRPr="001D6DDB">
                                    <w:rPr>
                                      <w:sz w:val="18"/>
                                      <w:szCs w:val="18"/>
                                    </w:rPr>
                                    <w:t>Ju</w:t>
                                  </w:r>
                                  <w:r w:rsidR="00BB642D">
                                    <w:rPr>
                                      <w:sz w:val="18"/>
                                      <w:szCs w:val="18"/>
                                    </w:rPr>
                                    <w:t>ly 6</w:t>
                                  </w:r>
                                  <w:r w:rsidRPr="001D6DDB">
                                    <w:rPr>
                                      <w:sz w:val="18"/>
                                      <w:szCs w:val="18"/>
                                    </w:rPr>
                                    <w:t xml:space="preserve">, 2021 </w:t>
                                  </w:r>
                                </w:p>
                                <w:p w14:paraId="6BBB241D" w14:textId="46539AA9" w:rsidR="001D6DDB" w:rsidRDefault="001D6DDB" w:rsidP="00262885">
                                  <w:pPr>
                                    <w:pStyle w:val="BlockText"/>
                                    <w:jc w:val="center"/>
                                    <w:rPr>
                                      <w:sz w:val="18"/>
                                      <w:szCs w:val="18"/>
                                    </w:rPr>
                                  </w:pPr>
                                  <w:r w:rsidRPr="001D6DDB">
                                    <w:rPr>
                                      <w:sz w:val="18"/>
                                      <w:szCs w:val="18"/>
                                    </w:rPr>
                                    <w:t>6 PM</w:t>
                                  </w:r>
                                </w:p>
                                <w:p w14:paraId="5F3DB128" w14:textId="106EC9DB" w:rsidR="001D6DDB" w:rsidRPr="00262885" w:rsidRDefault="001D6DDB" w:rsidP="00262885">
                                  <w:pPr>
                                    <w:pStyle w:val="BlockText"/>
                                    <w:jc w:val="center"/>
                                    <w:rPr>
                                      <w:b/>
                                      <w:sz w:val="24"/>
                                      <w:szCs w:val="24"/>
                                    </w:rPr>
                                  </w:pPr>
                                </w:p>
                              </w:tc>
                            </w:tr>
                            <w:tr w:rsidR="00A82319" w14:paraId="0731EDD2" w14:textId="77777777">
                              <w:trPr>
                                <w:trHeight w:hRule="exact" w:val="288"/>
                              </w:trPr>
                              <w:tc>
                                <w:tcPr>
                                  <w:tcW w:w="3518" w:type="dxa"/>
                                </w:tcPr>
                                <w:p w14:paraId="2159A594" w14:textId="77777777" w:rsidR="00A82319" w:rsidRDefault="00A82319"/>
                              </w:tc>
                            </w:tr>
                            <w:tr w:rsidR="00A82319" w14:paraId="5BA49D51" w14:textId="77777777">
                              <w:trPr>
                                <w:trHeight w:hRule="exact" w:val="3312"/>
                              </w:trPr>
                              <w:tc>
                                <w:tcPr>
                                  <w:tcW w:w="3518" w:type="dxa"/>
                                </w:tcPr>
                                <w:p w14:paraId="217D369B" w14:textId="77777777" w:rsidR="00A82319" w:rsidRDefault="00A82319"/>
                              </w:tc>
                            </w:tr>
                          </w:tbl>
                          <w:p w14:paraId="5534116E" w14:textId="77777777" w:rsidR="00A82319" w:rsidRDefault="00A82319">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8FB711" id="_x0000_t202" coordsize="21600,21600" o:spt="202" path="m,l,21600r21600,l21600,xe">
                <v:stroke joinstyle="miter"/>
                <v:path gradientshapeok="t" o:connecttype="rect"/>
              </v:shapetype>
              <v:shape id="Text Box 1" o:spid="_x0000_s1026" type="#_x0000_t202" alt="Text box sidebar" style="position:absolute;margin-left:144.3pt;margin-top:0;width:195.5pt;height:582.5pt;z-index:251659264;visibility:visible;mso-wrap-style:square;mso-width-percent:0;mso-height-percent:0;mso-wrap-distance-left:21.6pt;mso-wrap-distance-top:14.4pt;mso-wrap-distance-right:21.6pt;mso-wrap-distance-bottom:14.4pt;mso-position-horizontal:right;mso-position-horizontal-relative:margin;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" o:allowoverlap="f" filled="f" stroked="f" strokeweight=".5pt">
                <v:textbox inset="0,0,0,0">
                  <w:txbxContent>
                    <w:tbl>
                      <w:tblPr>
                        <w:tblW w:w="0" w:type="auto"/>
                        <w:tblLayout w:type="fixed"/>
                        <w:tblCellMar>
                          <w:left w:w="0" w:type="dxa"/>
                          <w:right w:w="0" w:type="dxa"/>
                        </w:tblCellMar>
                        <w:tblLook w:val="04A0" w:firstRow="1" w:lastRow="0" w:firstColumn="1" w:lastColumn="0" w:noHBand="0" w:noVBand="1"/>
                        <w:tblDescription w:val="Sidebar layout table"/>
                      </w:tblPr>
                      <w:tblGrid>
                        <w:gridCol w:w="3518"/>
                      </w:tblGrid>
                      <w:tr w:rsidR="00A82319" w14:paraId="5CC23434" w14:textId="77777777" w:rsidTr="009254C1">
                        <w:trPr>
                          <w:trHeight w:hRule="exact" w:val="12798"/>
                        </w:trPr>
                        <w:tc>
                          <w:tcPr>
                            <w:tcW w:w="3518" w:type="dxa"/>
                            <w:shd w:val="clear" w:color="auto" w:fill="AF4E12" w:themeFill="accent1" w:themeFillShade="BF"/>
                            <w:tcMar>
                              <w:top w:w="288" w:type="dxa"/>
                              <w:bottom w:w="288" w:type="dxa"/>
                            </w:tcMar>
                          </w:tcPr>
                          <w:p w14:paraId="13776892" w14:textId="77777777" w:rsidR="009254C1" w:rsidRDefault="009254C1" w:rsidP="009254C1">
                            <w:pPr>
                              <w:pStyle w:val="BlockHeading"/>
                              <w:jc w:val="center"/>
                            </w:pPr>
                            <w:r>
                              <w:rPr>
                                <w:noProof/>
                              </w:rPr>
                              <w:drawing>
                                <wp:inline distT="0" distB="0" distL="0" distR="0" wp14:anchorId="36149B6C" wp14:editId="4F9B4B7C">
                                  <wp:extent cx="1764030" cy="1808480"/>
                                  <wp:effectExtent l="0" t="0" r="7620" b="127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stretch>
                                            <a:fillRect/>
                                          </a:stretch>
                                        </pic:blipFill>
                                        <pic:spPr>
                                          <a:xfrm>
                                            <a:off x="0" y="0"/>
                                            <a:ext cx="1764030" cy="1808480"/>
                                          </a:xfrm>
                                          <a:prstGeom prst="rect">
                                            <a:avLst/>
                                          </a:prstGeom>
                                        </pic:spPr>
                                      </pic:pic>
                                    </a:graphicData>
                                  </a:graphic>
                                </wp:inline>
                              </w:drawing>
                            </w:r>
                          </w:p>
                          <w:p w14:paraId="1057089C" w14:textId="5A9DAD3D" w:rsidR="009254C1" w:rsidRPr="00BB642D" w:rsidRDefault="009254C1" w:rsidP="00BB642D">
                            <w:pPr>
                              <w:pStyle w:val="BlockHeading"/>
                              <w:ind w:left="0"/>
                              <w:jc w:val="center"/>
                            </w:pPr>
                            <w:r>
                              <w:t>Upcoming eve</w:t>
                            </w:r>
                            <w:r w:rsidR="00BB642D">
                              <w:t>nts</w:t>
                            </w:r>
                          </w:p>
                          <w:p w14:paraId="75F1FB2C" w14:textId="77777777" w:rsidR="00A82319" w:rsidRDefault="00262885" w:rsidP="00262885">
                            <w:pPr>
                              <w:pStyle w:val="BlockText"/>
                              <w:jc w:val="center"/>
                              <w:rPr>
                                <w:b/>
                                <w:sz w:val="24"/>
                                <w:szCs w:val="24"/>
                              </w:rPr>
                            </w:pPr>
                            <w:proofErr w:type="spellStart"/>
                            <w:r w:rsidRPr="00262885">
                              <w:rPr>
                                <w:b/>
                                <w:sz w:val="24"/>
                                <w:szCs w:val="24"/>
                              </w:rPr>
                              <w:t>Dawwg</w:t>
                            </w:r>
                            <w:proofErr w:type="spellEnd"/>
                            <w:r w:rsidRPr="00262885">
                              <w:rPr>
                                <w:b/>
                                <w:sz w:val="24"/>
                                <w:szCs w:val="24"/>
                              </w:rPr>
                              <w:t xml:space="preserve"> Days of Dawson</w:t>
                            </w:r>
                          </w:p>
                          <w:p w14:paraId="75AA6B52" w14:textId="6E0BF066" w:rsidR="00262885" w:rsidRDefault="000F7DF8" w:rsidP="00262885">
                            <w:pPr>
                              <w:pStyle w:val="BlockText"/>
                              <w:jc w:val="center"/>
                              <w:rPr>
                                <w:sz w:val="18"/>
                                <w:szCs w:val="18"/>
                              </w:rPr>
                            </w:pPr>
                            <w:r>
                              <w:rPr>
                                <w:sz w:val="18"/>
                                <w:szCs w:val="18"/>
                              </w:rPr>
                              <w:t>July 24, 2021</w:t>
                            </w:r>
                          </w:p>
                          <w:p w14:paraId="5B1260D4" w14:textId="0AF833F0" w:rsidR="00BB642D" w:rsidRDefault="00BB642D" w:rsidP="00262885">
                            <w:pPr>
                              <w:pStyle w:val="BlockText"/>
                              <w:jc w:val="center"/>
                              <w:rPr>
                                <w:sz w:val="18"/>
                                <w:szCs w:val="18"/>
                              </w:rPr>
                            </w:pPr>
                            <w:r>
                              <w:rPr>
                                <w:sz w:val="18"/>
                                <w:szCs w:val="18"/>
                              </w:rPr>
                              <w:t>Kicking off with a pancake breakfast with the voluntary fire department and ending with a street dance.</w:t>
                            </w:r>
                          </w:p>
                          <w:p w14:paraId="3A1CEB71" w14:textId="77777777" w:rsidR="001D6DDB" w:rsidRDefault="001D6DDB" w:rsidP="00262885">
                            <w:pPr>
                              <w:pStyle w:val="BlockText"/>
                              <w:jc w:val="center"/>
                              <w:rPr>
                                <w:sz w:val="18"/>
                                <w:szCs w:val="18"/>
                              </w:rPr>
                            </w:pPr>
                          </w:p>
                          <w:p w14:paraId="05427EF3" w14:textId="5953AD2F" w:rsidR="001D6DDB" w:rsidRDefault="001D6DDB" w:rsidP="00262885">
                            <w:pPr>
                              <w:pStyle w:val="BlockText"/>
                              <w:jc w:val="center"/>
                              <w:rPr>
                                <w:b/>
                                <w:sz w:val="24"/>
                                <w:szCs w:val="24"/>
                              </w:rPr>
                            </w:pPr>
                            <w:r w:rsidRPr="001D6DDB">
                              <w:rPr>
                                <w:b/>
                                <w:sz w:val="24"/>
                                <w:szCs w:val="24"/>
                              </w:rPr>
                              <w:t>City Council Meeting</w:t>
                            </w:r>
                          </w:p>
                          <w:p w14:paraId="7A27BC69" w14:textId="2B66B312" w:rsidR="001D6DDB" w:rsidRPr="001D6DDB" w:rsidRDefault="001D6DDB" w:rsidP="00262885">
                            <w:pPr>
                              <w:pStyle w:val="BlockText"/>
                              <w:jc w:val="center"/>
                              <w:rPr>
                                <w:sz w:val="18"/>
                                <w:szCs w:val="18"/>
                              </w:rPr>
                            </w:pPr>
                            <w:r w:rsidRPr="001D6DDB">
                              <w:rPr>
                                <w:sz w:val="18"/>
                                <w:szCs w:val="18"/>
                              </w:rPr>
                              <w:t>Ju</w:t>
                            </w:r>
                            <w:r w:rsidR="00BB642D">
                              <w:rPr>
                                <w:sz w:val="18"/>
                                <w:szCs w:val="18"/>
                              </w:rPr>
                              <w:t>ly 6</w:t>
                            </w:r>
                            <w:r w:rsidRPr="001D6DDB">
                              <w:rPr>
                                <w:sz w:val="18"/>
                                <w:szCs w:val="18"/>
                              </w:rPr>
                              <w:t xml:space="preserve">, 2021 </w:t>
                            </w:r>
                          </w:p>
                          <w:p w14:paraId="6BBB241D" w14:textId="46539AA9" w:rsidR="001D6DDB" w:rsidRDefault="001D6DDB" w:rsidP="00262885">
                            <w:pPr>
                              <w:pStyle w:val="BlockText"/>
                              <w:jc w:val="center"/>
                              <w:rPr>
                                <w:sz w:val="18"/>
                                <w:szCs w:val="18"/>
                              </w:rPr>
                            </w:pPr>
                            <w:r w:rsidRPr="001D6DDB">
                              <w:rPr>
                                <w:sz w:val="18"/>
                                <w:szCs w:val="18"/>
                              </w:rPr>
                              <w:t>6 PM</w:t>
                            </w:r>
                          </w:p>
                          <w:p w14:paraId="5F3DB128" w14:textId="106EC9DB" w:rsidR="001D6DDB" w:rsidRPr="00262885" w:rsidRDefault="001D6DDB" w:rsidP="00262885">
                            <w:pPr>
                              <w:pStyle w:val="BlockText"/>
                              <w:jc w:val="center"/>
                              <w:rPr>
                                <w:b/>
                                <w:sz w:val="24"/>
                                <w:szCs w:val="24"/>
                              </w:rPr>
                            </w:pPr>
                          </w:p>
                        </w:tc>
                      </w:tr>
                      <w:tr w:rsidR="00A82319" w14:paraId="0731EDD2" w14:textId="77777777">
                        <w:trPr>
                          <w:trHeight w:hRule="exact" w:val="288"/>
                        </w:trPr>
                        <w:tc>
                          <w:tcPr>
                            <w:tcW w:w="3518" w:type="dxa"/>
                          </w:tcPr>
                          <w:p w14:paraId="2159A594" w14:textId="77777777" w:rsidR="00A82319" w:rsidRDefault="00A82319"/>
                        </w:tc>
                      </w:tr>
                      <w:tr w:rsidR="00A82319" w14:paraId="5BA49D51" w14:textId="77777777">
                        <w:trPr>
                          <w:trHeight w:hRule="exact" w:val="3312"/>
                        </w:trPr>
                        <w:tc>
                          <w:tcPr>
                            <w:tcW w:w="3518" w:type="dxa"/>
                          </w:tcPr>
                          <w:p w14:paraId="217D369B" w14:textId="77777777" w:rsidR="00A82319" w:rsidRDefault="00A82319"/>
                        </w:tc>
                      </w:tr>
                    </w:tbl>
                    <w:p w14:paraId="5534116E" w14:textId="77777777" w:rsidR="00A82319" w:rsidRDefault="00A82319">
                      <w:pPr>
                        <w:pStyle w:val="Caption"/>
                      </w:pPr>
                    </w:p>
                  </w:txbxContent>
                </v:textbox>
                <w10:wrap type="square" anchorx="margin"/>
              </v:shape>
            </w:pict>
          </mc:Fallback>
        </mc:AlternateContent>
      </w:r>
      <w:r w:rsidRPr="009254C1">
        <w:rPr>
          <w:rFonts w:ascii="Impact" w:hAnsi="Impact"/>
          <w:sz w:val="120"/>
          <w:szCs w:val="120"/>
        </w:rPr>
        <w:t>Daw</w:t>
      </w:r>
      <w:r w:rsidR="002C607E">
        <w:rPr>
          <w:rFonts w:ascii="Impact" w:hAnsi="Impact"/>
          <w:sz w:val="120"/>
          <w:szCs w:val="120"/>
        </w:rPr>
        <w:t>son</w:t>
      </w:r>
    </w:p>
    <w:p w14:paraId="44E83651" w14:textId="77777777" w:rsidR="00A82319" w:rsidRPr="009254C1" w:rsidRDefault="00ED18AB">
      <w:pPr>
        <w:pStyle w:val="Title"/>
        <w:rPr>
          <w:rFonts w:ascii="Impact" w:hAnsi="Impact"/>
          <w:sz w:val="120"/>
          <w:szCs w:val="120"/>
        </w:rPr>
      </w:pPr>
      <w:r>
        <w:rPr>
          <w:noProof/>
        </w:rPr>
        <mc:AlternateContent>
          <mc:Choice Requires="wps">
            <w:drawing>
              <wp:anchor distT="91440" distB="91440" distL="114300" distR="114300" simplePos="0" relativeHeight="251680768" behindDoc="0" locked="0" layoutInCell="1" allowOverlap="1" wp14:anchorId="1D237791" wp14:editId="74AEB92F">
                <wp:simplePos x="0" y="0"/>
                <wp:positionH relativeFrom="margin">
                  <wp:posOffset>-234950</wp:posOffset>
                </wp:positionH>
                <wp:positionV relativeFrom="paragraph">
                  <wp:posOffset>888365</wp:posOffset>
                </wp:positionV>
                <wp:extent cx="4519930" cy="1403985"/>
                <wp:effectExtent l="0" t="0" r="0" b="0"/>
                <wp:wrapTopAndBottom/>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9930" cy="1403985"/>
                        </a:xfrm>
                        <a:prstGeom prst="rect">
                          <a:avLst/>
                        </a:prstGeom>
                        <a:noFill/>
                        <a:ln w="9525">
                          <a:noFill/>
                          <a:miter lim="800000"/>
                          <a:headEnd/>
                          <a:tailEnd/>
                        </a:ln>
                      </wps:spPr>
                      <wps:txbx>
                        <w:txbxContent>
                          <w:p w14:paraId="13DA6508" w14:textId="3BE36878" w:rsidR="00ED18AB" w:rsidRPr="00ED18AB" w:rsidRDefault="00ED18AB">
                            <w:pPr>
                              <w:pBdr>
                                <w:top w:val="single" w:sz="24" w:space="8" w:color="E76A1D" w:themeColor="accent1"/>
                                <w:bottom w:val="single" w:sz="24" w:space="8" w:color="E76A1D" w:themeColor="accent1"/>
                              </w:pBdr>
                              <w:spacing w:after="0"/>
                              <w:rPr>
                                <w:i/>
                                <w:iCs/>
                                <w:color w:val="E76A1D" w:themeColor="accent1"/>
                                <w:sz w:val="24"/>
                                <w:szCs w:val="24"/>
                              </w:rPr>
                            </w:pPr>
                            <w:r>
                              <w:rPr>
                                <w:i/>
                                <w:iCs/>
                                <w:color w:val="E76A1D" w:themeColor="accent1"/>
                                <w:sz w:val="24"/>
                                <w:szCs w:val="24"/>
                              </w:rPr>
                              <w:t xml:space="preserve">“Home is where the heart </w:t>
                            </w:r>
                            <w:r w:rsidR="00AD3DDE">
                              <w:rPr>
                                <w:i/>
                                <w:iCs/>
                                <w:color w:val="E76A1D" w:themeColor="accent1"/>
                                <w:sz w:val="24"/>
                                <w:szCs w:val="24"/>
                              </w:rPr>
                              <w:t>is,</w:t>
                            </w:r>
                            <w:r>
                              <w:rPr>
                                <w:i/>
                                <w:iCs/>
                                <w:color w:val="E76A1D" w:themeColor="accent1"/>
                                <w:sz w:val="24"/>
                                <w:szCs w:val="24"/>
                              </w:rPr>
                              <w:t xml:space="preserve"> and your hometown always has your heart.”-Anonymous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37791" id="Text Box 2" o:spid="_x0000_s1027" type="#_x0000_t202" style="position:absolute;margin-left:-18.5pt;margin-top:69.95pt;width:355.9pt;height:110.55pt;z-index:251680768;visibility:visible;mso-wrap-style:square;mso-width-percent:0;mso-height-percent:200;mso-wrap-distance-left:9pt;mso-wrap-distance-top:7.2pt;mso-wrap-distance-right:9pt;mso-wrap-distance-bottom:7.2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" filled="f" stroked="f">
                <v:textbox style="mso-fit-shape-to-text:t">
                  <w:txbxContent>
                    <w:p w14:paraId="13DA6508" w14:textId="3BE36878" w:rsidR="00ED18AB" w:rsidRPr="00ED18AB" w:rsidRDefault="00ED18AB">
                      <w:pPr>
                        <w:pBdr>
                          <w:top w:val="single" w:sz="24" w:space="8" w:color="E76A1D" w:themeColor="accent1"/>
                          <w:bottom w:val="single" w:sz="24" w:space="8" w:color="E76A1D" w:themeColor="accent1"/>
                        </w:pBdr>
                        <w:spacing w:after="0"/>
                        <w:rPr>
                          <w:i/>
                          <w:iCs/>
                          <w:color w:val="E76A1D" w:themeColor="accent1"/>
                          <w:sz w:val="24"/>
                          <w:szCs w:val="24"/>
                        </w:rPr>
                      </w:pPr>
                      <w:r>
                        <w:rPr>
                          <w:i/>
                          <w:iCs/>
                          <w:color w:val="E76A1D" w:themeColor="accent1"/>
                          <w:sz w:val="24"/>
                          <w:szCs w:val="24"/>
                        </w:rPr>
                        <w:t xml:space="preserve">“Home is where the heart </w:t>
                      </w:r>
                      <w:r w:rsidR="00AD3DDE">
                        <w:rPr>
                          <w:i/>
                          <w:iCs/>
                          <w:color w:val="E76A1D" w:themeColor="accent1"/>
                          <w:sz w:val="24"/>
                          <w:szCs w:val="24"/>
                        </w:rPr>
                        <w:t>is,</w:t>
                      </w:r>
                      <w:bookmarkStart w:id="1" w:name="_GoBack"/>
                      <w:bookmarkEnd w:id="1"/>
                      <w:r>
                        <w:rPr>
                          <w:i/>
                          <w:iCs/>
                          <w:color w:val="E76A1D" w:themeColor="accent1"/>
                          <w:sz w:val="24"/>
                          <w:szCs w:val="24"/>
                        </w:rPr>
                        <w:t xml:space="preserve"> and your hometown always has your heart.”-Anonymous</w:t>
                      </w:r>
                    </w:p>
                  </w:txbxContent>
                </v:textbox>
                <w10:wrap type="topAndBottom" anchorx="margin"/>
              </v:shape>
            </w:pict>
          </mc:Fallback>
        </mc:AlternateContent>
      </w:r>
      <w:r w:rsidR="009254C1" w:rsidRPr="009254C1">
        <w:rPr>
          <w:rFonts w:ascii="Impact" w:hAnsi="Impact"/>
          <w:sz w:val="120"/>
          <w:szCs w:val="120"/>
        </w:rPr>
        <w:t xml:space="preserve"> Bits &amp; bytes</w:t>
      </w:r>
    </w:p>
    <w:p w14:paraId="1B788CCE" w14:textId="63BCB5E2" w:rsidR="009254C1" w:rsidRDefault="00DE5825" w:rsidP="009254C1">
      <w:r>
        <w:t xml:space="preserve">Welcome to Dawson’s </w:t>
      </w:r>
      <w:r w:rsidR="009254C1">
        <w:t xml:space="preserve">first </w:t>
      </w:r>
      <w:r>
        <w:t>m</w:t>
      </w:r>
      <w:r w:rsidR="00290F4B">
        <w:t xml:space="preserve">onthly </w:t>
      </w:r>
      <w:r>
        <w:t>newsletter, where YOUR</w:t>
      </w:r>
      <w:r w:rsidR="009254C1">
        <w:t xml:space="preserve"> VOICE matters. This newsletter is being provided to you</w:t>
      </w:r>
      <w:r>
        <w:t>,</w:t>
      </w:r>
      <w:r w:rsidR="009254C1">
        <w:t xml:space="preserve"> free of charge</w:t>
      </w:r>
      <w:r>
        <w:t>, so</w:t>
      </w:r>
      <w:r w:rsidR="00FE3D96">
        <w:t xml:space="preserve"> we can all keep informed of</w:t>
      </w:r>
      <w:r w:rsidR="009254C1">
        <w:t xml:space="preserve"> our Dawson happenings</w:t>
      </w:r>
      <w:r w:rsidR="00FE3D96">
        <w:t xml:space="preserve">. </w:t>
      </w:r>
      <w:r w:rsidR="007C3B8F">
        <w:t xml:space="preserve">You can find our newsletter at </w:t>
      </w:r>
      <w:hyperlink r:id="rId13" w:history="1">
        <w:r w:rsidR="00BB642D">
          <w:rPr>
            <w:rStyle w:val="Hyperlink"/>
          </w:rPr>
          <w:t>www.dawsonbitsandbytes.com</w:t>
        </w:r>
      </w:hyperlink>
      <w:r w:rsidR="007C3B8F">
        <w:t xml:space="preserve">. </w:t>
      </w:r>
      <w:r w:rsidR="00BB642D">
        <w:t xml:space="preserve">We plan to print quarterly newsletters and have monthly newsletters online. </w:t>
      </w:r>
    </w:p>
    <w:p w14:paraId="7ABE8A55" w14:textId="74AA052F" w:rsidR="00A82319" w:rsidRDefault="00141F40">
      <w:r>
        <w:t>What would you like to see in the next Daw</w:t>
      </w:r>
      <w:r w:rsidR="00290F4B">
        <w:t>son</w:t>
      </w:r>
      <w:r>
        <w:t xml:space="preserve"> Bits and Bytes Newsl</w:t>
      </w:r>
      <w:r w:rsidR="00FE3D96">
        <w:t>etter? We want to hear from you!</w:t>
      </w:r>
      <w:r>
        <w:t xml:space="preserve"> The goal of our newsletter is to provide a non-biased form of communication for our citizens, and to bring our</w:t>
      </w:r>
      <w:r w:rsidR="00290F4B">
        <w:t xml:space="preserve"> citizens together as a</w:t>
      </w:r>
      <w:r>
        <w:t xml:space="preserve"> community</w:t>
      </w:r>
      <w:r w:rsidR="00290F4B">
        <w:t xml:space="preserve">.  </w:t>
      </w:r>
      <w:r w:rsidR="00FE3D96">
        <w:t>I</w:t>
      </w:r>
      <w:r>
        <w:t xml:space="preserve">f you see </w:t>
      </w:r>
      <w:r w:rsidR="00BB642D">
        <w:t>something or</w:t>
      </w:r>
      <w:r>
        <w:t xml:space="preserve"> </w:t>
      </w:r>
      <w:r w:rsidR="00FE3D96">
        <w:t>have an idea that you would like to</w:t>
      </w:r>
      <w:r>
        <w:t xml:space="preserve"> </w:t>
      </w:r>
      <w:r w:rsidR="00FE3D96">
        <w:t>share</w:t>
      </w:r>
      <w:r w:rsidR="00DC7F7E">
        <w:t>, please contact us</w:t>
      </w:r>
      <w:r w:rsidR="00290F4B">
        <w:t xml:space="preserve"> at DawsonBitsandBytes@gmail.com</w:t>
      </w:r>
      <w:r w:rsidR="00DC7F7E">
        <w:t xml:space="preserve">. </w:t>
      </w:r>
    </w:p>
    <w:p w14:paraId="7ACDD45D" w14:textId="77777777" w:rsidR="00A82319" w:rsidRDefault="00141F40">
      <w:pPr>
        <w:pStyle w:val="Heading2"/>
      </w:pPr>
      <w:r>
        <w:t>History of Dawson</w:t>
      </w:r>
    </w:p>
    <w:p w14:paraId="4558ECCB" w14:textId="75F479A0" w:rsidR="00141F40" w:rsidRDefault="00141F40" w:rsidP="00141F40">
      <w:pPr>
        <w:tabs>
          <w:tab w:val="left" w:pos="4660"/>
        </w:tabs>
      </w:pPr>
      <w:r>
        <w:t>Dawson’</w:t>
      </w:r>
      <w:r w:rsidR="00FE3D96">
        <w:t>s</w:t>
      </w:r>
      <w:r>
        <w:t xml:space="preserve"> history is a s</w:t>
      </w:r>
      <w:r w:rsidR="00FE3D96">
        <w:t>hort</w:t>
      </w:r>
      <w:r>
        <w:t xml:space="preserve"> but exciting one with the first settlers moving to the area in 1847, including Dawson’s future namesake Britton Dawson. Britton Dawson fought in the historic battle of San Jacinto earning his right to the land that he later donated for our city’s founding. It wasn’t until 1908 that our town was incorporated and officially called “Dawson”, only the second town to be established in Nav</w:t>
      </w:r>
      <w:r w:rsidR="00FE3D96">
        <w:t>arro County.  Through the years</w:t>
      </w:r>
      <w:r>
        <w:t xml:space="preserve"> Dawson has seen several changes</w:t>
      </w:r>
      <w:r w:rsidR="008D7FFB">
        <w:t>. W</w:t>
      </w:r>
      <w:r>
        <w:t>a</w:t>
      </w:r>
      <w:r w:rsidR="008D7FFB">
        <w:t>tching the railroad come in, seeing businesses flourish,</w:t>
      </w:r>
      <w:r>
        <w:t xml:space="preserve"> our population s</w:t>
      </w:r>
      <w:r w:rsidR="008D7FFB">
        <w:t>oar and then the railroad leaving, causing</w:t>
      </w:r>
      <w:r>
        <w:t xml:space="preserve"> </w:t>
      </w:r>
      <w:r w:rsidR="008D7FFB">
        <w:t xml:space="preserve">the </w:t>
      </w:r>
      <w:r>
        <w:t xml:space="preserve">decline in </w:t>
      </w:r>
      <w:r w:rsidR="008D7FFB">
        <w:t>market</w:t>
      </w:r>
      <w:r>
        <w:t xml:space="preserve"> and</w:t>
      </w:r>
      <w:r w:rsidR="008D7FFB">
        <w:t xml:space="preserve"> our population.</w:t>
      </w:r>
      <w:r w:rsidR="00FE3D96">
        <w:t xml:space="preserve"> </w:t>
      </w:r>
      <w:r w:rsidR="008D7FFB">
        <w:t>Then comes the</w:t>
      </w:r>
      <w:r>
        <w:t xml:space="preserve"> rise of our very own</w:t>
      </w:r>
      <w:r w:rsidR="008D7FFB">
        <w:t xml:space="preserve"> Hollywood star Anjanette Comer and</w:t>
      </w:r>
      <w:r>
        <w:t xml:space="preserve"> the crash </w:t>
      </w:r>
      <w:r w:rsidR="00DC7F7E">
        <w:t xml:space="preserve">of </w:t>
      </w:r>
      <w:proofErr w:type="spellStart"/>
      <w:r w:rsidR="00DC7F7E">
        <w:t>Braniff</w:t>
      </w:r>
      <w:proofErr w:type="spellEnd"/>
      <w:r w:rsidR="008D7FFB">
        <w:t xml:space="preserve"> Flight 352, and</w:t>
      </w:r>
      <w:r>
        <w:t xml:space="preserve"> the discovery of Dawson’s own “sea monster”.  There is 174 years of amazing history to be shared during Dawson’s </w:t>
      </w:r>
      <w:proofErr w:type="spellStart"/>
      <w:r>
        <w:t>Dawwg</w:t>
      </w:r>
      <w:proofErr w:type="spellEnd"/>
      <w:r>
        <w:t xml:space="preserve"> Days of Dawson</w:t>
      </w:r>
      <w:r w:rsidRPr="000F7DF8">
        <w:t xml:space="preserve">, July </w:t>
      </w:r>
      <w:r w:rsidR="000F7DF8" w:rsidRPr="000F7DF8">
        <w:t>2</w:t>
      </w:r>
      <w:r w:rsidRPr="000F7DF8">
        <w:t>4</w:t>
      </w:r>
      <w:r w:rsidRPr="000F7DF8">
        <w:rPr>
          <w:vertAlign w:val="superscript"/>
        </w:rPr>
        <w:t>th</w:t>
      </w:r>
      <w:r w:rsidRPr="000F7DF8">
        <w:t>.</w:t>
      </w:r>
      <w:r>
        <w:t xml:space="preserve"> Come out </w:t>
      </w:r>
      <w:r w:rsidR="000F7DF8">
        <w:t>and celebrate with us!  It will kick off with a Fire Department sponsored pancake breakfast followed by a car show, food and vendors and end with a street dance!</w:t>
      </w:r>
    </w:p>
    <w:p w14:paraId="152C11E3" w14:textId="566B1C93" w:rsidR="00141F40" w:rsidRPr="00170106" w:rsidRDefault="00141F40" w:rsidP="00141F40">
      <w:pPr>
        <w:pStyle w:val="Heading3"/>
        <w:rPr>
          <w:rFonts w:asciiTheme="majorHAnsi" w:eastAsiaTheme="majorEastAsia" w:hAnsiTheme="majorHAnsi" w:cstheme="majorBidi"/>
          <w:b w:val="0"/>
          <w:bCs w:val="0"/>
          <w:color w:val="AF4E12" w:themeColor="accent1" w:themeShade="BF"/>
          <w:sz w:val="24"/>
        </w:rPr>
      </w:pPr>
      <w:r w:rsidRPr="00170106">
        <w:rPr>
          <w:rFonts w:asciiTheme="majorHAnsi" w:eastAsiaTheme="majorEastAsia" w:hAnsiTheme="majorHAnsi" w:cstheme="majorBidi"/>
          <w:b w:val="0"/>
          <w:bCs w:val="0"/>
          <w:color w:val="AF4E12" w:themeColor="accent1" w:themeShade="BF"/>
          <w:sz w:val="24"/>
        </w:rPr>
        <w:t>Get to know your City Council</w:t>
      </w:r>
    </w:p>
    <w:p w14:paraId="52541E5E" w14:textId="7CF28DC9" w:rsidR="00E72F64" w:rsidRDefault="00141F40" w:rsidP="00E72F64">
      <w:pPr>
        <w:sectPr w:rsidR="00E72F64">
          <w:headerReference w:type="even" r:id="rId14"/>
          <w:headerReference w:type="default" r:id="rId15"/>
          <w:footerReference w:type="even" r:id="rId16"/>
          <w:footerReference w:type="default" r:id="rId17"/>
          <w:headerReference w:type="first" r:id="rId18"/>
          <w:footerReference w:type="first" r:id="rId19"/>
          <w:pgSz w:w="12240" w:h="15840"/>
          <w:pgMar w:top="792" w:right="720" w:bottom="720" w:left="720" w:header="720" w:footer="720" w:gutter="0"/>
          <w:cols w:space="720"/>
          <w:docGrid w:linePitch="360"/>
        </w:sectPr>
      </w:pPr>
      <w:r>
        <w:t>Not many of you get to make it into town and to our monthly City Council meetings, so we wanted</w:t>
      </w:r>
      <w:r w:rsidR="00170106">
        <w:t xml:space="preserve"> to bring the council to you. </w:t>
      </w:r>
      <w:r>
        <w:t xml:space="preserve">We encourage everyone to reach out to your councilmembers for any questions, concerns, or suggestions.  You can email, call or you can even put a </w:t>
      </w:r>
      <w:r w:rsidR="00DC7F7E">
        <w:t>hand-written</w:t>
      </w:r>
      <w:r>
        <w:t xml:space="preserve"> note through the door at City Hall. Remember to leave your contact </w:t>
      </w:r>
      <w:r>
        <w:lastRenderedPageBreak/>
        <w:t>inf</w:t>
      </w:r>
      <w:r w:rsidR="001D6DDB">
        <w:t>ormation so they can reach you.  Your City Council meets monthly on the 1</w:t>
      </w:r>
      <w:r w:rsidR="001D6DDB" w:rsidRPr="001D6DDB">
        <w:rPr>
          <w:vertAlign w:val="superscript"/>
        </w:rPr>
        <w:t>st</w:t>
      </w:r>
      <w:r w:rsidR="001D6DDB">
        <w:t xml:space="preserve"> Tuesday of each month at 6 PM down at City Hall.  Come out and support your town and your neighbors!</w:t>
      </w:r>
    </w:p>
    <w:p w14:paraId="0378C4F9" w14:textId="77777777" w:rsidR="000272BF" w:rsidRDefault="00E72F64" w:rsidP="000272BF">
      <w:pPr>
        <w:spacing w:after="0"/>
      </w:pPr>
      <w:r>
        <w:t xml:space="preserve"> </w:t>
      </w:r>
      <w:r>
        <w:rPr>
          <w:noProof/>
        </w:rPr>
        <w:drawing>
          <wp:inline distT="0" distB="0" distL="0" distR="0" wp14:anchorId="5E824FC3" wp14:editId="483AC90D">
            <wp:extent cx="914400" cy="836195"/>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anders.jpg"/>
                    <pic:cNvPicPr/>
                  </pic:nvPicPr>
                  <pic:blipFill>
                    <a:blip r:embed="rId20"/>
                    <a:stretch>
                      <a:fillRect/>
                    </a:stretch>
                  </pic:blipFill>
                  <pic:spPr>
                    <a:xfrm>
                      <a:off x="0" y="0"/>
                      <a:ext cx="926828" cy="847560"/>
                    </a:xfrm>
                    <a:prstGeom prst="rect">
                      <a:avLst/>
                    </a:prstGeom>
                  </pic:spPr>
                </pic:pic>
              </a:graphicData>
            </a:graphic>
          </wp:inline>
        </w:drawing>
      </w:r>
    </w:p>
    <w:p w14:paraId="42409D62" w14:textId="6E9273FE" w:rsidR="00E72F64" w:rsidRDefault="00E72F64" w:rsidP="000272BF">
      <w:pPr>
        <w:spacing w:after="0"/>
      </w:pPr>
      <w:r>
        <w:t>Honorable Stephen Sanders, Mayor</w:t>
      </w:r>
    </w:p>
    <w:p w14:paraId="45F84C1B" w14:textId="77777777" w:rsidR="0014468F" w:rsidRPr="00176E3A" w:rsidRDefault="00DD1B3F" w:rsidP="00176E3A">
      <w:pPr>
        <w:spacing w:after="0"/>
        <w:rPr>
          <w:sz w:val="18"/>
          <w:szCs w:val="18"/>
        </w:rPr>
      </w:pPr>
      <w:hyperlink r:id="rId21" w:history="1">
        <w:r w:rsidR="00E72F64" w:rsidRPr="00176E3A">
          <w:rPr>
            <w:rStyle w:val="Hyperlink"/>
            <w:sz w:val="18"/>
            <w:szCs w:val="18"/>
          </w:rPr>
          <w:t>Stephen.Sanders@cityofdawsontx.com</w:t>
        </w:r>
      </w:hyperlink>
      <w:r w:rsidR="00E72F64" w:rsidRPr="00176E3A">
        <w:rPr>
          <w:sz w:val="18"/>
          <w:szCs w:val="18"/>
        </w:rPr>
        <w:tab/>
      </w:r>
      <w:r w:rsidR="00E72F64" w:rsidRPr="00176E3A">
        <w:rPr>
          <w:sz w:val="18"/>
          <w:szCs w:val="18"/>
        </w:rPr>
        <w:tab/>
      </w:r>
      <w:r w:rsidR="00E72F64" w:rsidRPr="00176E3A">
        <w:rPr>
          <w:sz w:val="18"/>
          <w:szCs w:val="18"/>
        </w:rPr>
        <w:tab/>
      </w:r>
      <w:r w:rsidR="00E72F64" w:rsidRPr="00176E3A">
        <w:rPr>
          <w:sz w:val="18"/>
          <w:szCs w:val="18"/>
        </w:rPr>
        <w:tab/>
      </w:r>
      <w:r w:rsidR="00E72F64" w:rsidRPr="00176E3A">
        <w:rPr>
          <w:sz w:val="18"/>
          <w:szCs w:val="18"/>
        </w:rPr>
        <w:tab/>
      </w:r>
      <w:r w:rsidR="00E72F64" w:rsidRPr="00176E3A">
        <w:rPr>
          <w:sz w:val="18"/>
          <w:szCs w:val="18"/>
        </w:rPr>
        <w:tab/>
      </w:r>
    </w:p>
    <w:p w14:paraId="1BA79A5B" w14:textId="63CCE19E" w:rsidR="00E72F64" w:rsidRDefault="00E72F64" w:rsidP="00176E3A">
      <w:pPr>
        <w:spacing w:after="0"/>
      </w:pPr>
      <w:r>
        <w:rPr>
          <w:noProof/>
        </w:rPr>
        <w:drawing>
          <wp:inline distT="0" distB="0" distL="0" distR="0" wp14:anchorId="123FD011" wp14:editId="351DD592">
            <wp:extent cx="858276" cy="8572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arbara.jpg"/>
                    <pic:cNvPicPr/>
                  </pic:nvPicPr>
                  <pic:blipFill>
                    <a:blip r:embed="rId22"/>
                    <a:stretch>
                      <a:fillRect/>
                    </a:stretch>
                  </pic:blipFill>
                  <pic:spPr>
                    <a:xfrm>
                      <a:off x="0" y="0"/>
                      <a:ext cx="869775" cy="868735"/>
                    </a:xfrm>
                    <a:prstGeom prst="rect">
                      <a:avLst/>
                    </a:prstGeom>
                  </pic:spPr>
                </pic:pic>
              </a:graphicData>
            </a:graphic>
          </wp:inline>
        </w:drawing>
      </w:r>
    </w:p>
    <w:p w14:paraId="07D966BC" w14:textId="77777777" w:rsidR="00E72F64" w:rsidRDefault="00E72F64" w:rsidP="00176E3A">
      <w:pPr>
        <w:spacing w:after="0"/>
      </w:pPr>
      <w:r>
        <w:t>Barbara Leggett-Adler, Mayor Pro Tem</w:t>
      </w:r>
    </w:p>
    <w:p w14:paraId="3A46ED53" w14:textId="44566B42" w:rsidR="00E72F64" w:rsidRPr="00176E3A" w:rsidRDefault="00DD1B3F" w:rsidP="00E72F64">
      <w:pPr>
        <w:rPr>
          <w:rStyle w:val="Hyperlink"/>
          <w:sz w:val="18"/>
          <w:szCs w:val="18"/>
        </w:rPr>
      </w:pPr>
      <w:hyperlink r:id="rId23" w:history="1">
        <w:r w:rsidR="00E72F64" w:rsidRPr="00176E3A">
          <w:rPr>
            <w:rStyle w:val="Hyperlink"/>
            <w:sz w:val="18"/>
            <w:szCs w:val="18"/>
          </w:rPr>
          <w:t>Barbara.Adler@cityofdawsontx.com</w:t>
        </w:r>
      </w:hyperlink>
    </w:p>
    <w:p w14:paraId="3E42BC4D" w14:textId="05956577" w:rsidR="00F1648E" w:rsidRDefault="00F1648E" w:rsidP="000272BF">
      <w:pPr>
        <w:spacing w:after="0"/>
      </w:pPr>
      <w:r w:rsidRPr="00F1648E">
        <w:rPr>
          <w:rFonts w:ascii="Arial" w:hAnsi="Arial" w:cs="Arial"/>
          <w:i/>
          <w:sz w:val="16"/>
          <w:szCs w:val="16"/>
          <w:shd w:val="clear" w:color="auto" w:fill="FFFFFF"/>
        </w:rPr>
        <w:t xml:space="preserve">Quote: "I was 2 when Mom and Daddy (Robert and Jean Leggett) moved us to Dawson. I have 3 older siblings who also lived here and went to DISD.  Dennis was killed the first year we were here and my parents lives here until Daddy died in 1998. Though I moved away for college and my career, Dawson has always been my home. I moved back to build a house with my big sister, Kaye Taylor, after her husband (Tony Taylor) passed away.  I felt this is where God was guiding me to work and volunteer.  I have a Bachelors and Masters from Texas A&amp;M, am a CPA and I help implement software with internal and external clients at RSM. </w:t>
      </w:r>
      <w:r w:rsidR="00176E3A" w:rsidRPr="00F1648E">
        <w:rPr>
          <w:rFonts w:ascii="Arial" w:hAnsi="Arial" w:cs="Arial"/>
          <w:i/>
          <w:sz w:val="16"/>
          <w:szCs w:val="16"/>
          <w:shd w:val="clear" w:color="auto" w:fill="FFFFFF"/>
        </w:rPr>
        <w:t>Fortunately,</w:t>
      </w:r>
      <w:r w:rsidRPr="00F1648E">
        <w:rPr>
          <w:rFonts w:ascii="Arial" w:hAnsi="Arial" w:cs="Arial"/>
          <w:i/>
          <w:sz w:val="16"/>
          <w:szCs w:val="16"/>
          <w:shd w:val="clear" w:color="auto" w:fill="FFFFFF"/>
        </w:rPr>
        <w:t xml:space="preserve"> this allows me to work from home and have a flexible schedule to help with volunteer needs, like Manna From Above Community Food Pantry, Dawson Ex-Students Association, </w:t>
      </w:r>
      <w:proofErr w:type="spellStart"/>
      <w:r w:rsidRPr="00F1648E">
        <w:rPr>
          <w:rFonts w:ascii="Arial" w:hAnsi="Arial" w:cs="Arial"/>
          <w:i/>
          <w:sz w:val="16"/>
          <w:szCs w:val="16"/>
          <w:shd w:val="clear" w:color="auto" w:fill="FFFFFF"/>
        </w:rPr>
        <w:t>Dawwg</w:t>
      </w:r>
      <w:proofErr w:type="spellEnd"/>
      <w:r w:rsidRPr="00F1648E">
        <w:rPr>
          <w:rFonts w:ascii="Arial" w:hAnsi="Arial" w:cs="Arial"/>
          <w:i/>
          <w:sz w:val="16"/>
          <w:szCs w:val="16"/>
          <w:shd w:val="clear" w:color="auto" w:fill="FFFFFF"/>
        </w:rPr>
        <w:t xml:space="preserve"> Days of Dawson and City of Dawson."</w:t>
      </w:r>
    </w:p>
    <w:p w14:paraId="0534DD0F" w14:textId="77777777" w:rsidR="0062271C" w:rsidRDefault="0062271C" w:rsidP="0062271C">
      <w:pPr>
        <w:spacing w:after="0"/>
        <w:rPr>
          <w:rStyle w:val="Hyperlink"/>
        </w:rPr>
      </w:pPr>
    </w:p>
    <w:p w14:paraId="4E0B5760" w14:textId="07F96218" w:rsidR="00E72F64" w:rsidRDefault="00E72F64" w:rsidP="0062271C">
      <w:pPr>
        <w:spacing w:after="0"/>
        <w:rPr>
          <w:rStyle w:val="Hyperlink"/>
        </w:rPr>
      </w:pPr>
      <w:r>
        <w:rPr>
          <w:noProof/>
        </w:rPr>
        <w:drawing>
          <wp:inline distT="0" distB="0" distL="0" distR="0" wp14:anchorId="5497211F" wp14:editId="44DE8F5B">
            <wp:extent cx="891838" cy="889000"/>
            <wp:effectExtent l="0" t="0" r="381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ameron.png"/>
                    <pic:cNvPicPr/>
                  </pic:nvPicPr>
                  <pic:blipFill>
                    <a:blip r:embed="rId24"/>
                    <a:stretch>
                      <a:fillRect/>
                    </a:stretch>
                  </pic:blipFill>
                  <pic:spPr>
                    <a:xfrm>
                      <a:off x="0" y="0"/>
                      <a:ext cx="891838" cy="889000"/>
                    </a:xfrm>
                    <a:prstGeom prst="rect">
                      <a:avLst/>
                    </a:prstGeom>
                  </pic:spPr>
                </pic:pic>
              </a:graphicData>
            </a:graphic>
          </wp:inline>
        </w:drawing>
      </w:r>
    </w:p>
    <w:p w14:paraId="4410076C" w14:textId="77777777" w:rsidR="00176E3A" w:rsidRDefault="00E72F64" w:rsidP="00176E3A">
      <w:pPr>
        <w:spacing w:after="0"/>
      </w:pPr>
      <w:r>
        <w:t>Cameron Shaw, Councilman</w:t>
      </w:r>
    </w:p>
    <w:p w14:paraId="3FE98EA6" w14:textId="77777777" w:rsidR="00176E3A" w:rsidRPr="000272BF" w:rsidRDefault="00DD1B3F" w:rsidP="000272BF">
      <w:pPr>
        <w:spacing w:after="0"/>
        <w:rPr>
          <w:rStyle w:val="Hyperlink"/>
          <w:sz w:val="18"/>
          <w:szCs w:val="18"/>
        </w:rPr>
      </w:pPr>
      <w:hyperlink r:id="rId25" w:history="1">
        <w:r w:rsidR="00E72F64" w:rsidRPr="000272BF">
          <w:rPr>
            <w:rStyle w:val="Hyperlink"/>
            <w:sz w:val="18"/>
            <w:szCs w:val="18"/>
          </w:rPr>
          <w:t>Camerson.Shaw@cityofdawsontx.com</w:t>
        </w:r>
      </w:hyperlink>
    </w:p>
    <w:p w14:paraId="6D76EB28" w14:textId="35F9817E" w:rsidR="00E72F64" w:rsidRPr="00176E3A" w:rsidRDefault="00E72F64" w:rsidP="00176E3A">
      <w:pPr>
        <w:spacing w:after="0"/>
      </w:pPr>
      <w:r w:rsidRPr="00176E3A">
        <w:rPr>
          <w:sz w:val="18"/>
          <w:szCs w:val="18"/>
        </w:rPr>
        <w:tab/>
      </w:r>
    </w:p>
    <w:p w14:paraId="7B8D623D" w14:textId="260FBD79" w:rsidR="00316E4E" w:rsidRDefault="00316E4E" w:rsidP="000272BF">
      <w:pPr>
        <w:shd w:val="clear" w:color="auto" w:fill="FFFFFF"/>
        <w:spacing w:after="120"/>
        <w:rPr>
          <w:rFonts w:ascii="Arial" w:hAnsi="Arial" w:cs="Arial"/>
        </w:rPr>
      </w:pPr>
      <w:r>
        <w:rPr>
          <w:rFonts w:ascii="Arial" w:hAnsi="Arial" w:cs="Arial"/>
          <w:sz w:val="16"/>
          <w:szCs w:val="16"/>
        </w:rPr>
        <w:t>Quote: “</w:t>
      </w:r>
      <w:r w:rsidRPr="00316E4E">
        <w:rPr>
          <w:rFonts w:ascii="Arial" w:hAnsi="Arial" w:cs="Arial"/>
          <w:sz w:val="16"/>
          <w:szCs w:val="16"/>
        </w:rPr>
        <w:t>My name is Cameron Shaw and I am a life-long Dawson resident. My family has a rich heritage that dates back to over 100 years in this city. I graduated from Dawson High School in 2008. Shortly after graduation, I started working as the Technology Director for Dawson ISD and have been there ever since. Many will know my family. My father is Jerry</w:t>
      </w:r>
      <w:r w:rsidR="00176E3A">
        <w:rPr>
          <w:rFonts w:ascii="Arial" w:hAnsi="Arial" w:cs="Arial"/>
          <w:sz w:val="16"/>
          <w:szCs w:val="16"/>
        </w:rPr>
        <w:t>,</w:t>
      </w:r>
      <w:r w:rsidRPr="00316E4E">
        <w:rPr>
          <w:rFonts w:ascii="Arial" w:hAnsi="Arial" w:cs="Arial"/>
          <w:sz w:val="16"/>
          <w:szCs w:val="16"/>
        </w:rPr>
        <w:t xml:space="preserve"> my m</w:t>
      </w:r>
      <w:r w:rsidR="00176E3A">
        <w:rPr>
          <w:rFonts w:ascii="Arial" w:hAnsi="Arial" w:cs="Arial"/>
          <w:sz w:val="16"/>
          <w:szCs w:val="16"/>
        </w:rPr>
        <w:t xml:space="preserve">other is Lindy Shaw, and </w:t>
      </w:r>
      <w:r w:rsidRPr="00316E4E">
        <w:rPr>
          <w:rFonts w:ascii="Arial" w:hAnsi="Arial" w:cs="Arial"/>
          <w:sz w:val="16"/>
          <w:szCs w:val="16"/>
        </w:rPr>
        <w:t>my grandmother Joyce Shaw, who worked at</w:t>
      </w:r>
      <w:r>
        <w:rPr>
          <w:rFonts w:ascii="Arial" w:hAnsi="Arial" w:cs="Arial"/>
        </w:rPr>
        <w:t xml:space="preserve"> </w:t>
      </w:r>
      <w:r w:rsidRPr="0014468F">
        <w:rPr>
          <w:rFonts w:ascii="Arial" w:hAnsi="Arial" w:cs="Arial"/>
          <w:sz w:val="16"/>
          <w:szCs w:val="16"/>
        </w:rPr>
        <w:t>Dawson ISD fo</w:t>
      </w:r>
      <w:r w:rsidR="0062271C">
        <w:rPr>
          <w:rFonts w:ascii="Arial" w:hAnsi="Arial" w:cs="Arial"/>
          <w:sz w:val="16"/>
          <w:szCs w:val="16"/>
        </w:rPr>
        <w:t>r 15</w:t>
      </w:r>
      <w:r w:rsidRPr="0014468F">
        <w:rPr>
          <w:rFonts w:ascii="Arial" w:hAnsi="Arial" w:cs="Arial"/>
          <w:sz w:val="16"/>
          <w:szCs w:val="16"/>
        </w:rPr>
        <w:t>+</w:t>
      </w:r>
      <w:r>
        <w:rPr>
          <w:rFonts w:ascii="Arial" w:hAnsi="Arial" w:cs="Arial"/>
        </w:rPr>
        <w:t xml:space="preserve"> </w:t>
      </w:r>
      <w:r w:rsidRPr="0014468F">
        <w:rPr>
          <w:rFonts w:ascii="Arial" w:hAnsi="Arial" w:cs="Arial"/>
          <w:sz w:val="16"/>
          <w:szCs w:val="16"/>
        </w:rPr>
        <w:t>years</w:t>
      </w:r>
      <w:r w:rsidR="00176E3A">
        <w:rPr>
          <w:rFonts w:ascii="Arial" w:hAnsi="Arial" w:cs="Arial"/>
          <w:sz w:val="16"/>
          <w:szCs w:val="16"/>
        </w:rPr>
        <w:t xml:space="preserve">.  </w:t>
      </w:r>
      <w:r w:rsidRPr="00316E4E">
        <w:rPr>
          <w:rFonts w:ascii="Arial" w:hAnsi="Arial" w:cs="Arial"/>
          <w:i/>
          <w:sz w:val="16"/>
          <w:szCs w:val="16"/>
          <w:shd w:val="clear" w:color="auto" w:fill="FFFFFF"/>
        </w:rPr>
        <w:t xml:space="preserve">My favorite part of living in Dawson is the citizens. There are many genuinely good people in this town. I take much pride in Dawson and want nothing but the best for our community and its citizens. I advocate for a safe, clean, and efficiently ran city that stands out from other </w:t>
      </w:r>
      <w:r w:rsidRPr="00316E4E">
        <w:rPr>
          <w:rFonts w:ascii="Arial" w:hAnsi="Arial" w:cs="Arial"/>
          <w:i/>
          <w:sz w:val="16"/>
          <w:szCs w:val="16"/>
          <w:shd w:val="clear" w:color="auto" w:fill="FFFFFF"/>
        </w:rPr>
        <w:t>communities - from one end of town to the o</w:t>
      </w:r>
      <w:r w:rsidR="00176E3A">
        <w:rPr>
          <w:rFonts w:ascii="Arial" w:hAnsi="Arial" w:cs="Arial"/>
          <w:i/>
          <w:sz w:val="16"/>
          <w:szCs w:val="16"/>
          <w:shd w:val="clear" w:color="auto" w:fill="FFFFFF"/>
        </w:rPr>
        <w:t xml:space="preserve">ther! Feel free to stop </w:t>
      </w:r>
      <w:r w:rsidRPr="00316E4E">
        <w:rPr>
          <w:rFonts w:ascii="Arial" w:hAnsi="Arial" w:cs="Arial"/>
          <w:i/>
          <w:sz w:val="16"/>
          <w:szCs w:val="16"/>
          <w:shd w:val="clear" w:color="auto" w:fill="FFFFFF"/>
        </w:rPr>
        <w:t>and say hello if you see me around town. I look forward to meeting you! Enjoy Dawson!</w:t>
      </w:r>
      <w:r w:rsidR="000F7DF8">
        <w:rPr>
          <w:rFonts w:ascii="Arial" w:hAnsi="Arial" w:cs="Arial"/>
        </w:rPr>
        <w:t>”</w:t>
      </w:r>
    </w:p>
    <w:p w14:paraId="062840D1" w14:textId="041B9E5E" w:rsidR="00E72F64" w:rsidRDefault="00E72F64" w:rsidP="000272BF">
      <w:pPr>
        <w:spacing w:before="120" w:after="0"/>
        <w:rPr>
          <w:rStyle w:val="Hyperlink"/>
        </w:rPr>
      </w:pPr>
      <w:r>
        <w:rPr>
          <w:noProof/>
        </w:rPr>
        <w:drawing>
          <wp:inline distT="0" distB="0" distL="0" distR="0" wp14:anchorId="292E81E2" wp14:editId="78397D2F">
            <wp:extent cx="1091565" cy="944880"/>
            <wp:effectExtent l="0" t="0" r="0" b="762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91565" cy="944880"/>
                    </a:xfrm>
                    <a:prstGeom prst="rect">
                      <a:avLst/>
                    </a:prstGeom>
                    <a:noFill/>
                  </pic:spPr>
                </pic:pic>
              </a:graphicData>
            </a:graphic>
          </wp:inline>
        </w:drawing>
      </w:r>
    </w:p>
    <w:p w14:paraId="0545AB5A" w14:textId="77777777" w:rsidR="000F7DF8" w:rsidRDefault="00E72F64" w:rsidP="00176E3A">
      <w:pPr>
        <w:spacing w:after="0"/>
      </w:pPr>
      <w:r>
        <w:t>Aaron Hogue, Councilman</w:t>
      </w:r>
    </w:p>
    <w:p w14:paraId="4DD5278F" w14:textId="45FFE6CA" w:rsidR="00E72F64" w:rsidRPr="000272BF" w:rsidRDefault="00DD1B3F" w:rsidP="00E72F64">
      <w:pPr>
        <w:rPr>
          <w:rStyle w:val="Hyperlink"/>
          <w:sz w:val="18"/>
          <w:szCs w:val="18"/>
        </w:rPr>
      </w:pPr>
      <w:hyperlink r:id="rId27" w:history="1">
        <w:r w:rsidR="00E72F64" w:rsidRPr="000272BF">
          <w:rPr>
            <w:rStyle w:val="Hyperlink"/>
            <w:sz w:val="18"/>
            <w:szCs w:val="18"/>
          </w:rPr>
          <w:t>Aaron.Hogue@cityofdawsontx.com</w:t>
        </w:r>
      </w:hyperlink>
    </w:p>
    <w:p w14:paraId="6346F248" w14:textId="77777777" w:rsidR="00F1648E" w:rsidRPr="00F1648E" w:rsidRDefault="00F579A0" w:rsidP="000272BF">
      <w:pPr>
        <w:spacing w:after="0"/>
        <w:rPr>
          <w:rFonts w:ascii="Arial" w:hAnsi="Arial" w:cs="Arial"/>
          <w:i/>
          <w:sz w:val="16"/>
          <w:szCs w:val="16"/>
          <w:shd w:val="clear" w:color="auto" w:fill="FFFFFF"/>
        </w:rPr>
      </w:pPr>
      <w:r w:rsidRPr="00F1648E">
        <w:rPr>
          <w:rFonts w:ascii="Arial" w:hAnsi="Arial" w:cs="Arial"/>
          <w:i/>
          <w:sz w:val="16"/>
          <w:szCs w:val="16"/>
          <w:shd w:val="clear" w:color="auto" w:fill="FFFFFF"/>
        </w:rPr>
        <w:t xml:space="preserve">Quote: </w:t>
      </w:r>
      <w:r w:rsidR="00F1648E" w:rsidRPr="00F1648E">
        <w:rPr>
          <w:rFonts w:ascii="Arial" w:hAnsi="Arial" w:cs="Arial"/>
          <w:i/>
          <w:sz w:val="16"/>
          <w:szCs w:val="16"/>
          <w:shd w:val="clear" w:color="auto" w:fill="FFFFFF"/>
        </w:rPr>
        <w:t>"My name is Aaron Hogue. I Was born in Corsicana, but grew up in Wichita Falls.  I moved to Dawson from Biloxi Mississippi in 2007. I met my wife Shelby here in Dawson and now we have 3 boys that all go to school here in Dawson. I currently work for Dawson ISD, and I am Fire Chief for the Dawson VFD.  I think this is my 4th term with the City Council. Serving the community is part of what I love to do."</w:t>
      </w:r>
    </w:p>
    <w:p w14:paraId="3857E669" w14:textId="77777777" w:rsidR="0014468F" w:rsidRDefault="0014468F" w:rsidP="00E72F64">
      <w:pPr>
        <w:rPr>
          <w:rStyle w:val="Hyperlink"/>
        </w:rPr>
      </w:pPr>
    </w:p>
    <w:p w14:paraId="055B6BE6" w14:textId="22EB4F8F" w:rsidR="00E72F64" w:rsidRDefault="00E72F64" w:rsidP="000272BF">
      <w:pPr>
        <w:spacing w:after="0"/>
        <w:rPr>
          <w:rStyle w:val="Hyperlink"/>
        </w:rPr>
      </w:pPr>
      <w:r>
        <w:rPr>
          <w:noProof/>
        </w:rPr>
        <w:drawing>
          <wp:inline distT="0" distB="0" distL="0" distR="0" wp14:anchorId="50847C38" wp14:editId="059E4BD6">
            <wp:extent cx="914400" cy="963486"/>
            <wp:effectExtent l="0" t="0" r="0" b="825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huck.jpg"/>
                    <pic:cNvPicPr/>
                  </pic:nvPicPr>
                  <pic:blipFill>
                    <a:blip r:embed="rId28"/>
                    <a:stretch>
                      <a:fillRect/>
                    </a:stretch>
                  </pic:blipFill>
                  <pic:spPr>
                    <a:xfrm>
                      <a:off x="0" y="0"/>
                      <a:ext cx="926342" cy="976069"/>
                    </a:xfrm>
                    <a:prstGeom prst="rect">
                      <a:avLst/>
                    </a:prstGeom>
                  </pic:spPr>
                </pic:pic>
              </a:graphicData>
            </a:graphic>
          </wp:inline>
        </w:drawing>
      </w:r>
    </w:p>
    <w:p w14:paraId="1F470CF4" w14:textId="77777777" w:rsidR="00E72F64" w:rsidRDefault="00E72F64" w:rsidP="000272BF">
      <w:pPr>
        <w:spacing w:after="0"/>
      </w:pPr>
      <w:r>
        <w:t>Charles “Chuck” Raines, Councilman</w:t>
      </w:r>
    </w:p>
    <w:p w14:paraId="03C8C18A" w14:textId="2429932A" w:rsidR="00E72F64" w:rsidRPr="000272BF" w:rsidRDefault="00DD1B3F" w:rsidP="00E72F64">
      <w:pPr>
        <w:rPr>
          <w:rStyle w:val="Hyperlink"/>
          <w:sz w:val="18"/>
          <w:szCs w:val="18"/>
        </w:rPr>
      </w:pPr>
      <w:hyperlink r:id="rId29" w:history="1">
        <w:r w:rsidR="00E72F64" w:rsidRPr="000272BF">
          <w:rPr>
            <w:rStyle w:val="Hyperlink"/>
            <w:sz w:val="18"/>
            <w:szCs w:val="18"/>
          </w:rPr>
          <w:t>Charles.Raines@cityofdawsontx.com</w:t>
        </w:r>
      </w:hyperlink>
    </w:p>
    <w:p w14:paraId="69FF66DB" w14:textId="107C50C0" w:rsidR="00F1648E" w:rsidRPr="00F1648E" w:rsidRDefault="00F1648E" w:rsidP="000272BF">
      <w:pPr>
        <w:spacing w:after="0"/>
        <w:rPr>
          <w:rFonts w:ascii="Arial" w:hAnsi="Arial" w:cs="Arial"/>
          <w:i/>
          <w:sz w:val="16"/>
          <w:szCs w:val="16"/>
          <w:shd w:val="clear" w:color="auto" w:fill="FFFFFF"/>
        </w:rPr>
      </w:pPr>
      <w:r w:rsidRPr="00F1648E">
        <w:rPr>
          <w:rFonts w:ascii="Arial" w:hAnsi="Arial" w:cs="Arial"/>
          <w:i/>
          <w:sz w:val="16"/>
          <w:szCs w:val="16"/>
          <w:shd w:val="clear" w:color="auto" w:fill="FFFFFF"/>
        </w:rPr>
        <w:t>Quote: "I went to school here, and I have deep roots in Dawson. I love this country and care deeply about its' people!"</w:t>
      </w:r>
    </w:p>
    <w:p w14:paraId="35CCB2F9" w14:textId="27538AF4" w:rsidR="00E72F64" w:rsidRDefault="00E72F64" w:rsidP="00E72F64">
      <w:pPr>
        <w:rPr>
          <w:rStyle w:val="Hyperlink"/>
        </w:rPr>
      </w:pPr>
    </w:p>
    <w:p w14:paraId="47B576E4" w14:textId="13F398F0" w:rsidR="00E72F64" w:rsidRDefault="00E72F64" w:rsidP="000272BF">
      <w:pPr>
        <w:spacing w:after="0"/>
        <w:rPr>
          <w:rStyle w:val="Hyperlink"/>
        </w:rPr>
      </w:pPr>
      <w:r>
        <w:rPr>
          <w:noProof/>
        </w:rPr>
        <w:drawing>
          <wp:inline distT="0" distB="0" distL="0" distR="0" wp14:anchorId="24CFFBE7" wp14:editId="59FF985F">
            <wp:extent cx="926278" cy="915035"/>
            <wp:effectExtent l="0" t="0" r="762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36019" cy="924657"/>
                    </a:xfrm>
                    <a:prstGeom prst="rect">
                      <a:avLst/>
                    </a:prstGeom>
                    <a:noFill/>
                  </pic:spPr>
                </pic:pic>
              </a:graphicData>
            </a:graphic>
          </wp:inline>
        </w:drawing>
      </w:r>
    </w:p>
    <w:p w14:paraId="179EE5AB" w14:textId="77777777" w:rsidR="00E72F64" w:rsidRDefault="00E72F64" w:rsidP="00176E3A">
      <w:pPr>
        <w:spacing w:after="0"/>
      </w:pPr>
      <w:r w:rsidRPr="00EA7259">
        <w:t>Darrell Stevenson, Councilman</w:t>
      </w:r>
    </w:p>
    <w:p w14:paraId="45DD869F" w14:textId="77777777" w:rsidR="00E72F64" w:rsidRPr="000272BF" w:rsidRDefault="00DD1B3F" w:rsidP="00E72F64">
      <w:pPr>
        <w:rPr>
          <w:rStyle w:val="Hyperlink"/>
          <w:sz w:val="18"/>
          <w:szCs w:val="18"/>
        </w:rPr>
      </w:pPr>
      <w:hyperlink r:id="rId31" w:history="1">
        <w:r w:rsidR="00E72F64" w:rsidRPr="000272BF">
          <w:rPr>
            <w:rStyle w:val="Hyperlink"/>
            <w:sz w:val="18"/>
            <w:szCs w:val="18"/>
          </w:rPr>
          <w:t>Darrell.Stevenson@cityofdawsontx.com</w:t>
        </w:r>
      </w:hyperlink>
    </w:p>
    <w:p w14:paraId="42BB6ED7" w14:textId="4BAB7C56" w:rsidR="00316E4E" w:rsidRPr="00176E3A" w:rsidRDefault="00316E4E" w:rsidP="00176E3A">
      <w:pPr>
        <w:shd w:val="clear" w:color="auto" w:fill="FFFFFF"/>
        <w:rPr>
          <w:rFonts w:ascii="Arial" w:hAnsi="Arial" w:cs="Arial"/>
          <w:i/>
          <w:sz w:val="16"/>
          <w:szCs w:val="16"/>
          <w:shd w:val="clear" w:color="auto" w:fill="FFFFFF"/>
        </w:rPr>
        <w:sectPr w:rsidR="00316E4E" w:rsidRPr="00176E3A" w:rsidSect="00176E3A">
          <w:type w:val="continuous"/>
          <w:pgSz w:w="12240" w:h="15840"/>
          <w:pgMar w:top="720" w:right="720" w:bottom="720" w:left="720" w:header="720" w:footer="720" w:gutter="0"/>
          <w:cols w:num="2" w:space="720"/>
          <w:docGrid w:linePitch="360"/>
        </w:sectPr>
      </w:pPr>
      <w:r w:rsidRPr="00316E4E">
        <w:rPr>
          <w:rFonts w:ascii="Arial" w:hAnsi="Arial" w:cs="Arial"/>
          <w:i/>
          <w:sz w:val="16"/>
          <w:szCs w:val="16"/>
          <w:shd w:val="clear" w:color="auto" w:fill="FFFFFF"/>
        </w:rPr>
        <w:t xml:space="preserve">Quote: </w:t>
      </w:r>
      <w:r w:rsidR="000F7DF8">
        <w:rPr>
          <w:rFonts w:ascii="Arial" w:hAnsi="Arial" w:cs="Arial"/>
          <w:i/>
          <w:sz w:val="16"/>
          <w:szCs w:val="16"/>
          <w:shd w:val="clear" w:color="auto" w:fill="FFFFFF"/>
        </w:rPr>
        <w:t>“</w:t>
      </w:r>
      <w:r w:rsidRPr="00316E4E">
        <w:rPr>
          <w:rFonts w:ascii="Arial" w:hAnsi="Arial" w:cs="Arial"/>
          <w:i/>
          <w:sz w:val="16"/>
          <w:szCs w:val="16"/>
          <w:shd w:val="clear" w:color="auto" w:fill="FFFFFF"/>
        </w:rPr>
        <w:t xml:space="preserve">Started attending school at Dawson ISD in 6th grade. Dawson High graduating class of 1973. Jackie Freeland, Phil McCormick, Bryan Prater and Steven Nesmith were some of my classmates. I have lived near or in Dawson most of my life. Currently, I have lived in Dawson for 36 consecutive </w:t>
      </w:r>
      <w:proofErr w:type="spellStart"/>
      <w:r w:rsidRPr="00316E4E">
        <w:rPr>
          <w:rFonts w:ascii="Arial" w:hAnsi="Arial" w:cs="Arial"/>
          <w:i/>
          <w:sz w:val="16"/>
          <w:szCs w:val="16"/>
          <w:shd w:val="clear" w:color="auto" w:fill="FFFFFF"/>
        </w:rPr>
        <w:t>years.I</w:t>
      </w:r>
      <w:proofErr w:type="spellEnd"/>
      <w:r w:rsidRPr="00316E4E">
        <w:rPr>
          <w:rFonts w:ascii="Arial" w:hAnsi="Arial" w:cs="Arial"/>
          <w:i/>
          <w:sz w:val="16"/>
          <w:szCs w:val="16"/>
          <w:shd w:val="clear" w:color="auto" w:fill="FFFFFF"/>
        </w:rPr>
        <w:t xml:space="preserve"> have been and am currently a City Council member now for 11 years.  I give due diligence to my duties and obligations to city business. I have a deep, abiding love for this town and will always have her best interests at heart.</w:t>
      </w:r>
    </w:p>
    <w:p w14:paraId="3D684070" w14:textId="1F8A6202" w:rsidR="00141F40" w:rsidRDefault="00141F40" w:rsidP="00141F40"/>
    <w:p w14:paraId="637CDA6F" w14:textId="77777777" w:rsidR="00A82319" w:rsidRDefault="00141F40" w:rsidP="001D6DDB">
      <w:pPr>
        <w:pStyle w:val="Heading1"/>
      </w:pPr>
      <w:r>
        <w:rPr>
          <w:noProof/>
          <w:lang w:eastAsia="en-US"/>
        </w:rPr>
        <w:lastRenderedPageBreak/>
        <mc:AlternateContent>
          <mc:Choice Requires="wps">
            <w:drawing>
              <wp:anchor distT="182880" distB="182880" distL="274320" distR="274320" simplePos="0" relativeHeight="251667456" behindDoc="0" locked="0" layoutInCell="1" allowOverlap="0" wp14:anchorId="5E1B5FE9" wp14:editId="4CB739C3">
                <wp:simplePos x="0" y="0"/>
                <wp:positionH relativeFrom="margin">
                  <wp:align>left</wp:align>
                </wp:positionH>
                <wp:positionV relativeFrom="paragraph">
                  <wp:posOffset>57150</wp:posOffset>
                </wp:positionV>
                <wp:extent cx="2482850" cy="7397750"/>
                <wp:effectExtent l="0" t="0" r="12700" b="12700"/>
                <wp:wrapSquare wrapText="bothSides"/>
                <wp:docPr id="4" name="Text Box 4" descr="Text box sidebar"/>
                <wp:cNvGraphicFramePr/>
                <a:graphic xmlns:a="http://schemas.openxmlformats.org/drawingml/2006/main">
                  <a:graphicData uri="http://schemas.microsoft.com/office/word/2010/wordprocessingShape">
                    <wps:wsp>
                      <wps:cNvSpPr txBox="1"/>
                      <wps:spPr>
                        <a:xfrm>
                          <a:off x="0" y="0"/>
                          <a:ext cx="2482850" cy="7397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0" w:type="auto"/>
                              <w:tblLayout w:type="fixed"/>
                              <w:tblCellMar>
                                <w:left w:w="0" w:type="dxa"/>
                                <w:right w:w="0" w:type="dxa"/>
                              </w:tblCellMar>
                              <w:tblLook w:val="04A0" w:firstRow="1" w:lastRow="0" w:firstColumn="1" w:lastColumn="0" w:noHBand="0" w:noVBand="1"/>
                              <w:tblDescription w:val="Sidebar layout table"/>
                            </w:tblPr>
                            <w:tblGrid>
                              <w:gridCol w:w="3518"/>
                            </w:tblGrid>
                            <w:tr w:rsidR="00141F40" w14:paraId="5B58D874" w14:textId="77777777" w:rsidTr="009254C1">
                              <w:trPr>
                                <w:trHeight w:hRule="exact" w:val="12798"/>
                              </w:trPr>
                              <w:tc>
                                <w:tcPr>
                                  <w:tcW w:w="3518" w:type="dxa"/>
                                  <w:shd w:val="clear" w:color="auto" w:fill="AF4E12" w:themeFill="accent1" w:themeFillShade="BF"/>
                                  <w:tcMar>
                                    <w:top w:w="288" w:type="dxa"/>
                                    <w:bottom w:w="288" w:type="dxa"/>
                                  </w:tcMar>
                                </w:tcPr>
                                <w:p w14:paraId="4D40836A" w14:textId="77777777" w:rsidR="00141F40" w:rsidRPr="00141F40" w:rsidRDefault="00141F40" w:rsidP="00141F40">
                                  <w:pPr>
                                    <w:pStyle w:val="BlockHeading"/>
                                    <w:spacing w:line="240" w:lineRule="auto"/>
                                    <w:jc w:val="center"/>
                                    <w:rPr>
                                      <w:rFonts w:asciiTheme="minorHAnsi" w:hAnsiTheme="minorHAnsi"/>
                                      <w:sz w:val="20"/>
                                    </w:rPr>
                                  </w:pPr>
                                </w:p>
                                <w:p w14:paraId="3EFE59CB" w14:textId="77777777" w:rsidR="00141F40" w:rsidRPr="00141F40" w:rsidRDefault="00141F40" w:rsidP="00141F40">
                                  <w:pPr>
                                    <w:pStyle w:val="BlockHeading"/>
                                    <w:spacing w:line="240" w:lineRule="auto"/>
                                    <w:ind w:left="0"/>
                                    <w:jc w:val="center"/>
                                    <w:rPr>
                                      <w:rFonts w:asciiTheme="minorHAnsi" w:hAnsiTheme="minorHAnsi"/>
                                      <w:sz w:val="20"/>
                                    </w:rPr>
                                  </w:pPr>
                                  <w:r>
                                    <w:rPr>
                                      <w:rFonts w:asciiTheme="minorHAnsi" w:hAnsiTheme="minorHAnsi"/>
                                      <w:sz w:val="20"/>
                                    </w:rPr>
                                    <w:t>Contact</w:t>
                                  </w:r>
                                </w:p>
                                <w:p w14:paraId="3EC783E2" w14:textId="77777777" w:rsidR="00141F40" w:rsidRPr="00141F40" w:rsidRDefault="00141F40" w:rsidP="00141F40">
                                  <w:pPr>
                                    <w:spacing w:line="240" w:lineRule="auto"/>
                                    <w:jc w:val="center"/>
                                    <w:rPr>
                                      <w:color w:val="FFFFFF" w:themeColor="background1"/>
                                    </w:rPr>
                                  </w:pPr>
                                  <w:r w:rsidRPr="00141F40">
                                    <w:rPr>
                                      <w:color w:val="FFFFFF" w:themeColor="background1"/>
                                    </w:rPr>
                                    <w:t>Our City Hall is located at 112 N Main St Dawson TX 76639</w:t>
                                  </w:r>
                                </w:p>
                                <w:p w14:paraId="071B455B" w14:textId="77777777" w:rsidR="00141F40" w:rsidRPr="00141F40" w:rsidRDefault="00141F40" w:rsidP="00141F40">
                                  <w:pPr>
                                    <w:spacing w:line="240" w:lineRule="auto"/>
                                    <w:jc w:val="center"/>
                                    <w:rPr>
                                      <w:color w:val="FFFFFF" w:themeColor="background1"/>
                                    </w:rPr>
                                  </w:pPr>
                                  <w:r w:rsidRPr="00141F40">
                                    <w:rPr>
                                      <w:color w:val="FFFFFF" w:themeColor="background1"/>
                                    </w:rPr>
                                    <w:t>Mailing address is PO Box 400 Dawson TX 76639</w:t>
                                  </w:r>
                                </w:p>
                                <w:p w14:paraId="3C4055C7" w14:textId="77777777" w:rsidR="00141F40" w:rsidRPr="00141F40" w:rsidRDefault="00141F40" w:rsidP="00141F40">
                                  <w:pPr>
                                    <w:spacing w:line="240" w:lineRule="auto"/>
                                    <w:jc w:val="center"/>
                                    <w:rPr>
                                      <w:color w:val="FFFFFF" w:themeColor="background1"/>
                                    </w:rPr>
                                  </w:pPr>
                                  <w:r w:rsidRPr="00141F40">
                                    <w:rPr>
                                      <w:color w:val="FFFFFF" w:themeColor="background1"/>
                                    </w:rPr>
                                    <w:t>Phone (254) 578-1515</w:t>
                                  </w:r>
                                </w:p>
                                <w:p w14:paraId="0B278318" w14:textId="77777777" w:rsidR="00141F40" w:rsidRPr="00141F40" w:rsidRDefault="00141F40" w:rsidP="00141F40">
                                  <w:pPr>
                                    <w:spacing w:line="240" w:lineRule="auto"/>
                                    <w:rPr>
                                      <w:color w:val="FFFFFF" w:themeColor="background1"/>
                                    </w:rPr>
                                  </w:pPr>
                                  <w:r w:rsidRPr="00946313">
                                    <w:rPr>
                                      <w:i/>
                                      <w:iCs/>
                                      <w:color w:val="FFFFFF" w:themeColor="background1"/>
                                    </w:rPr>
                                    <w:t>Mayor</w:t>
                                  </w:r>
                                  <w:r>
                                    <w:rPr>
                                      <w:color w:val="FFFFFF" w:themeColor="background1"/>
                                    </w:rPr>
                                    <w:t>:</w:t>
                                  </w:r>
                                </w:p>
                                <w:p w14:paraId="05DCF45B" w14:textId="77777777" w:rsidR="00141F40" w:rsidRPr="00141F40" w:rsidRDefault="00141F40" w:rsidP="00141F40">
                                  <w:pPr>
                                    <w:spacing w:line="240" w:lineRule="auto"/>
                                    <w:rPr>
                                      <w:color w:val="FFFFFF" w:themeColor="background1"/>
                                    </w:rPr>
                                  </w:pPr>
                                  <w:r w:rsidRPr="00141F40">
                                    <w:rPr>
                                      <w:color w:val="FFFFFF" w:themeColor="background1"/>
                                    </w:rPr>
                                    <w:t>Honorable Stephen Sanders</w:t>
                                  </w:r>
                                </w:p>
                                <w:p w14:paraId="08970939" w14:textId="77777777" w:rsidR="00141F40" w:rsidRPr="00141F40" w:rsidRDefault="00141F40" w:rsidP="00141F40">
                                  <w:pPr>
                                    <w:spacing w:line="240" w:lineRule="auto"/>
                                    <w:rPr>
                                      <w:color w:val="FFFFFF" w:themeColor="background1"/>
                                    </w:rPr>
                                  </w:pPr>
                                  <w:r w:rsidRPr="00141F40">
                                    <w:rPr>
                                      <w:color w:val="FFFFFF" w:themeColor="background1"/>
                                    </w:rPr>
                                    <w:t>Stephen.Sanders@cityofdawsontx.com</w:t>
                                  </w:r>
                                </w:p>
                                <w:p w14:paraId="25499218" w14:textId="77777777" w:rsidR="00141F40" w:rsidRDefault="00141F40" w:rsidP="00141F40">
                                  <w:pPr>
                                    <w:spacing w:line="240" w:lineRule="auto"/>
                                    <w:rPr>
                                      <w:color w:val="FFFFFF" w:themeColor="background1"/>
                                    </w:rPr>
                                  </w:pPr>
                                </w:p>
                                <w:p w14:paraId="12767A03" w14:textId="77777777" w:rsidR="00141F40" w:rsidRPr="00141F40" w:rsidRDefault="00141F40" w:rsidP="00141F40">
                                  <w:pPr>
                                    <w:spacing w:line="240" w:lineRule="auto"/>
                                    <w:rPr>
                                      <w:color w:val="FFFFFF" w:themeColor="background1"/>
                                    </w:rPr>
                                  </w:pPr>
                                  <w:r w:rsidRPr="00946313">
                                    <w:rPr>
                                      <w:i/>
                                      <w:iCs/>
                                      <w:color w:val="FFFFFF" w:themeColor="background1"/>
                                    </w:rPr>
                                    <w:t>Mayor Pro Tem</w:t>
                                  </w:r>
                                  <w:r>
                                    <w:rPr>
                                      <w:color w:val="FFFFFF" w:themeColor="background1"/>
                                    </w:rPr>
                                    <w:t>:</w:t>
                                  </w:r>
                                </w:p>
                                <w:p w14:paraId="66339004" w14:textId="77777777" w:rsidR="00141F40" w:rsidRPr="00141F40" w:rsidRDefault="00141F40" w:rsidP="00141F40">
                                  <w:pPr>
                                    <w:spacing w:line="240" w:lineRule="auto"/>
                                    <w:rPr>
                                      <w:color w:val="FFFFFF" w:themeColor="background1"/>
                                    </w:rPr>
                                  </w:pPr>
                                  <w:r w:rsidRPr="00141F40">
                                    <w:rPr>
                                      <w:color w:val="FFFFFF" w:themeColor="background1"/>
                                    </w:rPr>
                                    <w:t>Barbara Leggett-Adler</w:t>
                                  </w:r>
                                </w:p>
                                <w:p w14:paraId="3187BB80" w14:textId="09D9F39D" w:rsidR="00141F40" w:rsidRDefault="00141F40" w:rsidP="00141F40">
                                  <w:pPr>
                                    <w:spacing w:line="240" w:lineRule="auto"/>
                                    <w:rPr>
                                      <w:color w:val="FFFFFF" w:themeColor="background1"/>
                                    </w:rPr>
                                  </w:pPr>
                                  <w:r w:rsidRPr="00141F40">
                                    <w:rPr>
                                      <w:color w:val="FFFFFF" w:themeColor="background1"/>
                                    </w:rPr>
                                    <w:t>Barbara.Adler@cityofdawsontx.com</w:t>
                                  </w:r>
                                </w:p>
                                <w:p w14:paraId="3F30EDE6" w14:textId="77777777" w:rsidR="00141F40" w:rsidRPr="00141F40" w:rsidRDefault="00141F40" w:rsidP="00141F40">
                                  <w:pPr>
                                    <w:spacing w:line="240" w:lineRule="auto"/>
                                    <w:rPr>
                                      <w:color w:val="FFFFFF" w:themeColor="background1"/>
                                    </w:rPr>
                                  </w:pPr>
                                  <w:r w:rsidRPr="00946313">
                                    <w:rPr>
                                      <w:i/>
                                      <w:iCs/>
                                      <w:color w:val="FFFFFF" w:themeColor="background1"/>
                                    </w:rPr>
                                    <w:t>Councilmen</w:t>
                                  </w:r>
                                  <w:r>
                                    <w:rPr>
                                      <w:color w:val="FFFFFF" w:themeColor="background1"/>
                                    </w:rPr>
                                    <w:t>:</w:t>
                                  </w:r>
                                </w:p>
                                <w:p w14:paraId="53236692" w14:textId="77777777" w:rsidR="00141F40" w:rsidRPr="00141F40" w:rsidRDefault="00141F40" w:rsidP="00141F40">
                                  <w:pPr>
                                    <w:spacing w:line="240" w:lineRule="auto"/>
                                    <w:rPr>
                                      <w:color w:val="FFFFFF" w:themeColor="background1"/>
                                    </w:rPr>
                                  </w:pPr>
                                  <w:r w:rsidRPr="00141F40">
                                    <w:rPr>
                                      <w:color w:val="FFFFFF" w:themeColor="background1"/>
                                    </w:rPr>
                                    <w:t>Darrell Stevenson</w:t>
                                  </w:r>
                                </w:p>
                                <w:p w14:paraId="24838EC1" w14:textId="22312EA9" w:rsidR="00141F40" w:rsidRDefault="00141F40" w:rsidP="00141F40">
                                  <w:pPr>
                                    <w:spacing w:line="240" w:lineRule="auto"/>
                                    <w:rPr>
                                      <w:color w:val="FFFFFF" w:themeColor="background1"/>
                                    </w:rPr>
                                  </w:pPr>
                                  <w:r w:rsidRPr="00141F40">
                                    <w:rPr>
                                      <w:color w:val="FFFFFF" w:themeColor="background1"/>
                                    </w:rPr>
                                    <w:t>Darrell.Stevenson@cityofdawsontx.com</w:t>
                                  </w:r>
                                </w:p>
                                <w:p w14:paraId="66083D3B" w14:textId="53D7C26A" w:rsidR="00141F40" w:rsidRDefault="00141F40" w:rsidP="00141F40">
                                  <w:pPr>
                                    <w:spacing w:line="240" w:lineRule="auto"/>
                                    <w:rPr>
                                      <w:color w:val="FFFFFF" w:themeColor="background1"/>
                                    </w:rPr>
                                  </w:pPr>
                                  <w:r w:rsidRPr="00141F40">
                                    <w:rPr>
                                      <w:color w:val="FFFFFF" w:themeColor="background1"/>
                                    </w:rPr>
                                    <w:t>Aaron Hogue</w:t>
                                  </w:r>
                                </w:p>
                                <w:p w14:paraId="174A3F1E" w14:textId="32F10381" w:rsidR="004924A9" w:rsidRPr="00141F40" w:rsidRDefault="004924A9" w:rsidP="00141F40">
                                  <w:pPr>
                                    <w:spacing w:line="240" w:lineRule="auto"/>
                                    <w:rPr>
                                      <w:color w:val="FFFFFF" w:themeColor="background1"/>
                                    </w:rPr>
                                  </w:pPr>
                                  <w:r w:rsidRPr="002C7441">
                                    <w:rPr>
                                      <w:color w:val="FFFFFF" w:themeColor="background1"/>
                                    </w:rPr>
                                    <w:t>Aaron.Hogue@cityofdawsontx.com</w:t>
                                  </w:r>
                                  <w:r>
                                    <w:rPr>
                                      <w:color w:val="FFFFFF" w:themeColor="background1"/>
                                    </w:rPr>
                                    <w:t xml:space="preserve"> </w:t>
                                  </w:r>
                                </w:p>
                                <w:p w14:paraId="6521E656" w14:textId="47B52DD2" w:rsidR="00141F40" w:rsidRDefault="00141F40" w:rsidP="00141F40">
                                  <w:pPr>
                                    <w:spacing w:line="240" w:lineRule="auto"/>
                                    <w:rPr>
                                      <w:color w:val="FFFFFF" w:themeColor="background1"/>
                                    </w:rPr>
                                  </w:pPr>
                                  <w:r w:rsidRPr="00141F40">
                                    <w:rPr>
                                      <w:color w:val="FFFFFF" w:themeColor="background1"/>
                                    </w:rPr>
                                    <w:t xml:space="preserve">Cameron </w:t>
                                  </w:r>
                                  <w:r w:rsidR="004924A9">
                                    <w:rPr>
                                      <w:color w:val="FFFFFF" w:themeColor="background1"/>
                                    </w:rPr>
                                    <w:t>Shaw</w:t>
                                  </w:r>
                                </w:p>
                                <w:p w14:paraId="0CABB911" w14:textId="20F741E9" w:rsidR="004924A9" w:rsidRPr="00141F40" w:rsidRDefault="004924A9" w:rsidP="00141F40">
                                  <w:pPr>
                                    <w:spacing w:line="240" w:lineRule="auto"/>
                                    <w:rPr>
                                      <w:color w:val="FFFFFF" w:themeColor="background1"/>
                                    </w:rPr>
                                  </w:pPr>
                                  <w:r>
                                    <w:rPr>
                                      <w:color w:val="FFFFFF" w:themeColor="background1"/>
                                    </w:rPr>
                                    <w:t xml:space="preserve">Cameron.shaw@cityofdawsontx.com </w:t>
                                  </w:r>
                                </w:p>
                                <w:p w14:paraId="608E4C47" w14:textId="632048D9" w:rsidR="00141F40" w:rsidRDefault="00141F40" w:rsidP="00141F40">
                                  <w:pPr>
                                    <w:spacing w:line="240" w:lineRule="auto"/>
                                    <w:rPr>
                                      <w:color w:val="FFFFFF" w:themeColor="background1"/>
                                    </w:rPr>
                                  </w:pPr>
                                  <w:r w:rsidRPr="00141F40">
                                    <w:rPr>
                                      <w:color w:val="FFFFFF" w:themeColor="background1"/>
                                    </w:rPr>
                                    <w:t>Charles “Chuck” Raines</w:t>
                                  </w:r>
                                </w:p>
                                <w:p w14:paraId="14565134" w14:textId="18FBAAF3" w:rsidR="0052593F" w:rsidRDefault="0052593F" w:rsidP="00141F40">
                                  <w:pPr>
                                    <w:spacing w:line="240" w:lineRule="auto"/>
                                    <w:rPr>
                                      <w:color w:val="FFFFFF" w:themeColor="background1"/>
                                    </w:rPr>
                                  </w:pPr>
                                  <w:r w:rsidRPr="0052593F">
                                    <w:rPr>
                                      <w:color w:val="FFFFFF" w:themeColor="background1"/>
                                    </w:rPr>
                                    <w:t>Charles.raines@cityofdawsontx.com</w:t>
                                  </w:r>
                                </w:p>
                                <w:p w14:paraId="050D9F9E" w14:textId="77777777" w:rsidR="00141F40" w:rsidRPr="002F417B" w:rsidRDefault="00141F40" w:rsidP="00141F40">
                                  <w:pPr>
                                    <w:spacing w:line="240" w:lineRule="auto"/>
                                    <w:rPr>
                                      <w:i/>
                                      <w:iCs/>
                                      <w:color w:val="FFFFFF" w:themeColor="background1"/>
                                    </w:rPr>
                                  </w:pPr>
                                  <w:r w:rsidRPr="002F417B">
                                    <w:rPr>
                                      <w:i/>
                                      <w:iCs/>
                                      <w:color w:val="FFFFFF" w:themeColor="background1"/>
                                    </w:rPr>
                                    <w:t>Dawson Police</w:t>
                                  </w:r>
                                </w:p>
                                <w:p w14:paraId="76B11E40" w14:textId="77777777" w:rsidR="00141F40" w:rsidRPr="00141F40" w:rsidRDefault="00141F40" w:rsidP="00141F40">
                                  <w:pPr>
                                    <w:spacing w:line="240" w:lineRule="auto"/>
                                    <w:rPr>
                                      <w:color w:val="FFFFFF" w:themeColor="background1"/>
                                    </w:rPr>
                                  </w:pPr>
                                  <w:r w:rsidRPr="00141F40">
                                    <w:rPr>
                                      <w:color w:val="FFFFFF" w:themeColor="background1"/>
                                    </w:rPr>
                                    <w:t>Zachary Hoffman</w:t>
                                  </w:r>
                                </w:p>
                                <w:p w14:paraId="03E283C0" w14:textId="77777777" w:rsidR="00141F40" w:rsidRPr="00141F40" w:rsidRDefault="00141F40" w:rsidP="00141F40">
                                  <w:pPr>
                                    <w:spacing w:line="240" w:lineRule="auto"/>
                                    <w:rPr>
                                      <w:color w:val="FFFFFF" w:themeColor="background1"/>
                                    </w:rPr>
                                  </w:pPr>
                                  <w:r w:rsidRPr="00141F40">
                                    <w:rPr>
                                      <w:color w:val="FFFFFF" w:themeColor="background1"/>
                                    </w:rPr>
                                    <w:t>903-602-6903</w:t>
                                  </w:r>
                                </w:p>
                                <w:p w14:paraId="23E51207" w14:textId="5F4141B5" w:rsidR="00141F40" w:rsidRPr="00141F40" w:rsidRDefault="00141F40" w:rsidP="00141F40">
                                  <w:pPr>
                                    <w:spacing w:line="240" w:lineRule="auto"/>
                                    <w:rPr>
                                      <w:color w:val="FFFFFF" w:themeColor="background1"/>
                                    </w:rPr>
                                  </w:pPr>
                                </w:p>
                                <w:p w14:paraId="25F14FA4" w14:textId="77777777" w:rsidR="00141F40" w:rsidRPr="00141F40" w:rsidRDefault="00141F40" w:rsidP="00141F40">
                                  <w:pPr>
                                    <w:spacing w:line="240" w:lineRule="auto"/>
                                    <w:rPr>
                                      <w:color w:val="FFFFFF" w:themeColor="background1"/>
                                    </w:rPr>
                                  </w:pPr>
                                  <w:r w:rsidRPr="00141F40">
                                    <w:rPr>
                                      <w:color w:val="FFFFFF" w:themeColor="background1"/>
                                    </w:rPr>
                                    <w:t>Terry Jacobson</w:t>
                                  </w:r>
                                </w:p>
                                <w:p w14:paraId="358909CA" w14:textId="77777777" w:rsidR="00141F40" w:rsidRPr="00141F40" w:rsidRDefault="00141F40" w:rsidP="00141F40">
                                  <w:pPr>
                                    <w:spacing w:line="240" w:lineRule="auto"/>
                                    <w:rPr>
                                      <w:color w:val="FFFFFF" w:themeColor="background1"/>
                                    </w:rPr>
                                  </w:pPr>
                                  <w:r w:rsidRPr="00141F40">
                                    <w:rPr>
                                      <w:color w:val="FFFFFF" w:themeColor="background1"/>
                                    </w:rPr>
                                    <w:t>City Secretary</w:t>
                                  </w:r>
                                </w:p>
                                <w:p w14:paraId="65496199" w14:textId="77777777" w:rsidR="00141F40" w:rsidRPr="00141F40" w:rsidRDefault="00141F40" w:rsidP="00141F40">
                                  <w:pPr>
                                    <w:spacing w:line="240" w:lineRule="auto"/>
                                    <w:rPr>
                                      <w:color w:val="FFFFFF" w:themeColor="background1"/>
                                    </w:rPr>
                                  </w:pPr>
                                  <w:r w:rsidRPr="00141F40">
                                    <w:rPr>
                                      <w:color w:val="FFFFFF" w:themeColor="background1"/>
                                    </w:rPr>
                                    <w:t>Ronda Franks</w:t>
                                  </w:r>
                                </w:p>
                                <w:p w14:paraId="4B3214E8" w14:textId="77777777" w:rsidR="00141F40" w:rsidRDefault="00DD1B3F" w:rsidP="00141F40">
                                  <w:pPr>
                                    <w:pStyle w:val="BlockText"/>
                                    <w:spacing w:line="240" w:lineRule="auto"/>
                                    <w:jc w:val="center"/>
                                  </w:pPr>
                                  <w:hyperlink r:id="rId32" w:history="1">
                                    <w:r w:rsidR="00141F40" w:rsidRPr="00141F40">
                                      <w:rPr>
                                        <w:rStyle w:val="Hyperlink"/>
                                        <w:color w:val="FFFFFF" w:themeColor="background1"/>
                                        <w:sz w:val="20"/>
                                      </w:rPr>
                                      <w:t>Ronda.Franks@cityofdawsontx.com</w:t>
                                    </w:r>
                                  </w:hyperlink>
                                </w:p>
                              </w:tc>
                            </w:tr>
                            <w:tr w:rsidR="00141F40" w14:paraId="6C349E51" w14:textId="77777777">
                              <w:trPr>
                                <w:trHeight w:hRule="exact" w:val="288"/>
                              </w:trPr>
                              <w:tc>
                                <w:tcPr>
                                  <w:tcW w:w="3518" w:type="dxa"/>
                                </w:tcPr>
                                <w:p w14:paraId="7A74C19D" w14:textId="77777777" w:rsidR="00141F40" w:rsidRDefault="00141F40"/>
                              </w:tc>
                            </w:tr>
                            <w:tr w:rsidR="00141F40" w14:paraId="5B32DC7B" w14:textId="77777777">
                              <w:trPr>
                                <w:trHeight w:hRule="exact" w:val="3312"/>
                              </w:trPr>
                              <w:tc>
                                <w:tcPr>
                                  <w:tcW w:w="3518" w:type="dxa"/>
                                </w:tcPr>
                                <w:p w14:paraId="39AA740D" w14:textId="77777777" w:rsidR="00141F40" w:rsidRDefault="00141F40"/>
                              </w:tc>
                            </w:tr>
                          </w:tbl>
                          <w:p w14:paraId="494138A5" w14:textId="77777777" w:rsidR="00141F40" w:rsidRDefault="00141F40" w:rsidP="00141F40">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B5FE9" id="Text Box 4" o:spid="_x0000_s1028" type="#_x0000_t202" alt="Text box sidebar" style="position:absolute;margin-left:0;margin-top:4.5pt;width:195.5pt;height:582.5pt;z-index:251667456;visibility:visible;mso-wrap-style:square;mso-width-percent:0;mso-height-percent:0;mso-wrap-distance-left:21.6pt;mso-wrap-distance-top:14.4pt;mso-wrap-distance-right:21.6pt;mso-wrap-distance-bottom:14.4pt;mso-position-horizontal:left;mso-position-horizontal-relative:margin;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" o:allowoverlap="f" filled="f" stroked="f" strokeweight=".5pt">
                <v:textbox inset="0,0,0,0">
                  <w:txbxContent>
                    <w:tbl>
                      <w:tblPr>
                        <w:tblW w:w="0" w:type="auto"/>
                        <w:tblLayout w:type="fixed"/>
                        <w:tblCellMar>
                          <w:left w:w="0" w:type="dxa"/>
                          <w:right w:w="0" w:type="dxa"/>
                        </w:tblCellMar>
                        <w:tblLook w:val="04A0" w:firstRow="1" w:lastRow="0" w:firstColumn="1" w:lastColumn="0" w:noHBand="0" w:noVBand="1"/>
                        <w:tblDescription w:val="Sidebar layout table"/>
                      </w:tblPr>
                      <w:tblGrid>
                        <w:gridCol w:w="3518"/>
                      </w:tblGrid>
                      <w:tr w:rsidR="00141F40" w14:paraId="5B58D874" w14:textId="77777777" w:rsidTr="009254C1">
                        <w:trPr>
                          <w:trHeight w:hRule="exact" w:val="12798"/>
                        </w:trPr>
                        <w:tc>
                          <w:tcPr>
                            <w:tcW w:w="3518" w:type="dxa"/>
                            <w:shd w:val="clear" w:color="auto" w:fill="AF4E12" w:themeFill="accent1" w:themeFillShade="BF"/>
                            <w:tcMar>
                              <w:top w:w="288" w:type="dxa"/>
                              <w:bottom w:w="288" w:type="dxa"/>
                            </w:tcMar>
                          </w:tcPr>
                          <w:p w14:paraId="4D40836A" w14:textId="77777777" w:rsidR="00141F40" w:rsidRPr="00141F40" w:rsidRDefault="00141F40" w:rsidP="00141F40">
                            <w:pPr>
                              <w:pStyle w:val="BlockHeading"/>
                              <w:spacing w:line="240" w:lineRule="auto"/>
                              <w:jc w:val="center"/>
                              <w:rPr>
                                <w:rFonts w:asciiTheme="minorHAnsi" w:hAnsiTheme="minorHAnsi"/>
                                <w:sz w:val="20"/>
                              </w:rPr>
                            </w:pPr>
                          </w:p>
                          <w:p w14:paraId="3EFE59CB" w14:textId="77777777" w:rsidR="00141F40" w:rsidRPr="00141F40" w:rsidRDefault="00141F40" w:rsidP="00141F40">
                            <w:pPr>
                              <w:pStyle w:val="BlockHeading"/>
                              <w:spacing w:line="240" w:lineRule="auto"/>
                              <w:ind w:left="0"/>
                              <w:jc w:val="center"/>
                              <w:rPr>
                                <w:rFonts w:asciiTheme="minorHAnsi" w:hAnsiTheme="minorHAnsi"/>
                                <w:sz w:val="20"/>
                              </w:rPr>
                            </w:pPr>
                            <w:r>
                              <w:rPr>
                                <w:rFonts w:asciiTheme="minorHAnsi" w:hAnsiTheme="minorHAnsi"/>
                                <w:sz w:val="20"/>
                              </w:rPr>
                              <w:t>Contact</w:t>
                            </w:r>
                          </w:p>
                          <w:p w14:paraId="3EC783E2" w14:textId="77777777" w:rsidR="00141F40" w:rsidRPr="00141F40" w:rsidRDefault="00141F40" w:rsidP="00141F40">
                            <w:pPr>
                              <w:spacing w:line="240" w:lineRule="auto"/>
                              <w:jc w:val="center"/>
                              <w:rPr>
                                <w:color w:val="FFFFFF" w:themeColor="background1"/>
                              </w:rPr>
                            </w:pPr>
                            <w:r w:rsidRPr="00141F40">
                              <w:rPr>
                                <w:color w:val="FFFFFF" w:themeColor="background1"/>
                              </w:rPr>
                              <w:t>Our City Hall is located at 112 N Main St Dawson TX 76639</w:t>
                            </w:r>
                          </w:p>
                          <w:p w14:paraId="071B455B" w14:textId="77777777" w:rsidR="00141F40" w:rsidRPr="00141F40" w:rsidRDefault="00141F40" w:rsidP="00141F40">
                            <w:pPr>
                              <w:spacing w:line="240" w:lineRule="auto"/>
                              <w:jc w:val="center"/>
                              <w:rPr>
                                <w:color w:val="FFFFFF" w:themeColor="background1"/>
                              </w:rPr>
                            </w:pPr>
                            <w:r w:rsidRPr="00141F40">
                              <w:rPr>
                                <w:color w:val="FFFFFF" w:themeColor="background1"/>
                              </w:rPr>
                              <w:t>Mailing address is PO Box 400 Dawson TX 76639</w:t>
                            </w:r>
                          </w:p>
                          <w:p w14:paraId="3C4055C7" w14:textId="77777777" w:rsidR="00141F40" w:rsidRPr="00141F40" w:rsidRDefault="00141F40" w:rsidP="00141F40">
                            <w:pPr>
                              <w:spacing w:line="240" w:lineRule="auto"/>
                              <w:jc w:val="center"/>
                              <w:rPr>
                                <w:color w:val="FFFFFF" w:themeColor="background1"/>
                              </w:rPr>
                            </w:pPr>
                            <w:r w:rsidRPr="00141F40">
                              <w:rPr>
                                <w:color w:val="FFFFFF" w:themeColor="background1"/>
                              </w:rPr>
                              <w:t>Phone (254) 578-1515</w:t>
                            </w:r>
                          </w:p>
                          <w:p w14:paraId="0B278318" w14:textId="77777777" w:rsidR="00141F40" w:rsidRPr="00141F40" w:rsidRDefault="00141F40" w:rsidP="00141F40">
                            <w:pPr>
                              <w:spacing w:line="240" w:lineRule="auto"/>
                              <w:rPr>
                                <w:color w:val="FFFFFF" w:themeColor="background1"/>
                              </w:rPr>
                            </w:pPr>
                            <w:r w:rsidRPr="00946313">
                              <w:rPr>
                                <w:i/>
                                <w:iCs/>
                                <w:color w:val="FFFFFF" w:themeColor="background1"/>
                              </w:rPr>
                              <w:t>Mayor</w:t>
                            </w:r>
                            <w:r>
                              <w:rPr>
                                <w:color w:val="FFFFFF" w:themeColor="background1"/>
                              </w:rPr>
                              <w:t>:</w:t>
                            </w:r>
                          </w:p>
                          <w:p w14:paraId="05DCF45B" w14:textId="77777777" w:rsidR="00141F40" w:rsidRPr="00141F40" w:rsidRDefault="00141F40" w:rsidP="00141F40">
                            <w:pPr>
                              <w:spacing w:line="240" w:lineRule="auto"/>
                              <w:rPr>
                                <w:color w:val="FFFFFF" w:themeColor="background1"/>
                              </w:rPr>
                            </w:pPr>
                            <w:r w:rsidRPr="00141F40">
                              <w:rPr>
                                <w:color w:val="FFFFFF" w:themeColor="background1"/>
                              </w:rPr>
                              <w:t>Honorable Stephen Sanders</w:t>
                            </w:r>
                          </w:p>
                          <w:p w14:paraId="08970939" w14:textId="77777777" w:rsidR="00141F40" w:rsidRPr="00141F40" w:rsidRDefault="00141F40" w:rsidP="00141F40">
                            <w:pPr>
                              <w:spacing w:line="240" w:lineRule="auto"/>
                              <w:rPr>
                                <w:color w:val="FFFFFF" w:themeColor="background1"/>
                              </w:rPr>
                            </w:pPr>
                            <w:r w:rsidRPr="00141F40">
                              <w:rPr>
                                <w:color w:val="FFFFFF" w:themeColor="background1"/>
                              </w:rPr>
                              <w:t>Stephen.Sanders@cityofdawsontx.com</w:t>
                            </w:r>
                          </w:p>
                          <w:p w14:paraId="25499218" w14:textId="77777777" w:rsidR="00141F40" w:rsidRDefault="00141F40" w:rsidP="00141F40">
                            <w:pPr>
                              <w:spacing w:line="240" w:lineRule="auto"/>
                              <w:rPr>
                                <w:color w:val="FFFFFF" w:themeColor="background1"/>
                              </w:rPr>
                            </w:pPr>
                          </w:p>
                          <w:p w14:paraId="12767A03" w14:textId="77777777" w:rsidR="00141F40" w:rsidRPr="00141F40" w:rsidRDefault="00141F40" w:rsidP="00141F40">
                            <w:pPr>
                              <w:spacing w:line="240" w:lineRule="auto"/>
                              <w:rPr>
                                <w:color w:val="FFFFFF" w:themeColor="background1"/>
                              </w:rPr>
                            </w:pPr>
                            <w:r w:rsidRPr="00946313">
                              <w:rPr>
                                <w:i/>
                                <w:iCs/>
                                <w:color w:val="FFFFFF" w:themeColor="background1"/>
                              </w:rPr>
                              <w:t>Mayor Pro Tem</w:t>
                            </w:r>
                            <w:r>
                              <w:rPr>
                                <w:color w:val="FFFFFF" w:themeColor="background1"/>
                              </w:rPr>
                              <w:t>:</w:t>
                            </w:r>
                          </w:p>
                          <w:p w14:paraId="66339004" w14:textId="77777777" w:rsidR="00141F40" w:rsidRPr="00141F40" w:rsidRDefault="00141F40" w:rsidP="00141F40">
                            <w:pPr>
                              <w:spacing w:line="240" w:lineRule="auto"/>
                              <w:rPr>
                                <w:color w:val="FFFFFF" w:themeColor="background1"/>
                              </w:rPr>
                            </w:pPr>
                            <w:r w:rsidRPr="00141F40">
                              <w:rPr>
                                <w:color w:val="FFFFFF" w:themeColor="background1"/>
                              </w:rPr>
                              <w:t>Barbara Leggett-Adler</w:t>
                            </w:r>
                          </w:p>
                          <w:p w14:paraId="3187BB80" w14:textId="09D9F39D" w:rsidR="00141F40" w:rsidRDefault="00141F40" w:rsidP="00141F40">
                            <w:pPr>
                              <w:spacing w:line="240" w:lineRule="auto"/>
                              <w:rPr>
                                <w:color w:val="FFFFFF" w:themeColor="background1"/>
                              </w:rPr>
                            </w:pPr>
                            <w:r w:rsidRPr="00141F40">
                              <w:rPr>
                                <w:color w:val="FFFFFF" w:themeColor="background1"/>
                              </w:rPr>
                              <w:t>Barbara.Adler@cityofdawsontx.com</w:t>
                            </w:r>
                          </w:p>
                          <w:p w14:paraId="3F30EDE6" w14:textId="77777777" w:rsidR="00141F40" w:rsidRPr="00141F40" w:rsidRDefault="00141F40" w:rsidP="00141F40">
                            <w:pPr>
                              <w:spacing w:line="240" w:lineRule="auto"/>
                              <w:rPr>
                                <w:color w:val="FFFFFF" w:themeColor="background1"/>
                              </w:rPr>
                            </w:pPr>
                            <w:r w:rsidRPr="00946313">
                              <w:rPr>
                                <w:i/>
                                <w:iCs/>
                                <w:color w:val="FFFFFF" w:themeColor="background1"/>
                              </w:rPr>
                              <w:t>Councilmen</w:t>
                            </w:r>
                            <w:r>
                              <w:rPr>
                                <w:color w:val="FFFFFF" w:themeColor="background1"/>
                              </w:rPr>
                              <w:t>:</w:t>
                            </w:r>
                          </w:p>
                          <w:p w14:paraId="53236692" w14:textId="77777777" w:rsidR="00141F40" w:rsidRPr="00141F40" w:rsidRDefault="00141F40" w:rsidP="00141F40">
                            <w:pPr>
                              <w:spacing w:line="240" w:lineRule="auto"/>
                              <w:rPr>
                                <w:color w:val="FFFFFF" w:themeColor="background1"/>
                              </w:rPr>
                            </w:pPr>
                            <w:r w:rsidRPr="00141F40">
                              <w:rPr>
                                <w:color w:val="FFFFFF" w:themeColor="background1"/>
                              </w:rPr>
                              <w:t>Darrell Stevenson</w:t>
                            </w:r>
                          </w:p>
                          <w:p w14:paraId="24838EC1" w14:textId="22312EA9" w:rsidR="00141F40" w:rsidRDefault="00141F40" w:rsidP="00141F40">
                            <w:pPr>
                              <w:spacing w:line="240" w:lineRule="auto"/>
                              <w:rPr>
                                <w:color w:val="FFFFFF" w:themeColor="background1"/>
                              </w:rPr>
                            </w:pPr>
                            <w:r w:rsidRPr="00141F40">
                              <w:rPr>
                                <w:color w:val="FFFFFF" w:themeColor="background1"/>
                              </w:rPr>
                              <w:t>Darrell.Stevenson@cityofdawsontx.com</w:t>
                            </w:r>
                          </w:p>
                          <w:p w14:paraId="66083D3B" w14:textId="53D7C26A" w:rsidR="00141F40" w:rsidRDefault="00141F40" w:rsidP="00141F40">
                            <w:pPr>
                              <w:spacing w:line="240" w:lineRule="auto"/>
                              <w:rPr>
                                <w:color w:val="FFFFFF" w:themeColor="background1"/>
                              </w:rPr>
                            </w:pPr>
                            <w:r w:rsidRPr="00141F40">
                              <w:rPr>
                                <w:color w:val="FFFFFF" w:themeColor="background1"/>
                              </w:rPr>
                              <w:t>Aaron Hogue</w:t>
                            </w:r>
                          </w:p>
                          <w:p w14:paraId="174A3F1E" w14:textId="32F10381" w:rsidR="004924A9" w:rsidRPr="00141F40" w:rsidRDefault="004924A9" w:rsidP="00141F40">
                            <w:pPr>
                              <w:spacing w:line="240" w:lineRule="auto"/>
                              <w:rPr>
                                <w:color w:val="FFFFFF" w:themeColor="background1"/>
                              </w:rPr>
                            </w:pPr>
                            <w:r w:rsidRPr="002C7441">
                              <w:rPr>
                                <w:color w:val="FFFFFF" w:themeColor="background1"/>
                              </w:rPr>
                              <w:t>Aaron.Hogue@cityofdawsontx.com</w:t>
                            </w:r>
                            <w:r>
                              <w:rPr>
                                <w:color w:val="FFFFFF" w:themeColor="background1"/>
                              </w:rPr>
                              <w:t xml:space="preserve"> </w:t>
                            </w:r>
                          </w:p>
                          <w:p w14:paraId="6521E656" w14:textId="47B52DD2" w:rsidR="00141F40" w:rsidRDefault="00141F40" w:rsidP="00141F40">
                            <w:pPr>
                              <w:spacing w:line="240" w:lineRule="auto"/>
                              <w:rPr>
                                <w:color w:val="FFFFFF" w:themeColor="background1"/>
                              </w:rPr>
                            </w:pPr>
                            <w:r w:rsidRPr="00141F40">
                              <w:rPr>
                                <w:color w:val="FFFFFF" w:themeColor="background1"/>
                              </w:rPr>
                              <w:t xml:space="preserve">Cameron </w:t>
                            </w:r>
                            <w:r w:rsidR="004924A9">
                              <w:rPr>
                                <w:color w:val="FFFFFF" w:themeColor="background1"/>
                              </w:rPr>
                              <w:t>Shaw</w:t>
                            </w:r>
                          </w:p>
                          <w:p w14:paraId="0CABB911" w14:textId="20F741E9" w:rsidR="004924A9" w:rsidRPr="00141F40" w:rsidRDefault="004924A9" w:rsidP="00141F40">
                            <w:pPr>
                              <w:spacing w:line="240" w:lineRule="auto"/>
                              <w:rPr>
                                <w:color w:val="FFFFFF" w:themeColor="background1"/>
                              </w:rPr>
                            </w:pPr>
                            <w:r>
                              <w:rPr>
                                <w:color w:val="FFFFFF" w:themeColor="background1"/>
                              </w:rPr>
                              <w:t xml:space="preserve">Cameron.shaw@cityofdawsontx.com </w:t>
                            </w:r>
                          </w:p>
                          <w:p w14:paraId="608E4C47" w14:textId="632048D9" w:rsidR="00141F40" w:rsidRDefault="00141F40" w:rsidP="00141F40">
                            <w:pPr>
                              <w:spacing w:line="240" w:lineRule="auto"/>
                              <w:rPr>
                                <w:color w:val="FFFFFF" w:themeColor="background1"/>
                              </w:rPr>
                            </w:pPr>
                            <w:r w:rsidRPr="00141F40">
                              <w:rPr>
                                <w:color w:val="FFFFFF" w:themeColor="background1"/>
                              </w:rPr>
                              <w:t>Charles “Chuck” Raines</w:t>
                            </w:r>
                          </w:p>
                          <w:p w14:paraId="14565134" w14:textId="18FBAAF3" w:rsidR="0052593F" w:rsidRDefault="0052593F" w:rsidP="00141F40">
                            <w:pPr>
                              <w:spacing w:line="240" w:lineRule="auto"/>
                              <w:rPr>
                                <w:color w:val="FFFFFF" w:themeColor="background1"/>
                              </w:rPr>
                            </w:pPr>
                            <w:r w:rsidRPr="0052593F">
                              <w:rPr>
                                <w:color w:val="FFFFFF" w:themeColor="background1"/>
                              </w:rPr>
                              <w:t>Charles.raines@cityofdawsontx.com</w:t>
                            </w:r>
                          </w:p>
                          <w:p w14:paraId="050D9F9E" w14:textId="77777777" w:rsidR="00141F40" w:rsidRPr="002F417B" w:rsidRDefault="00141F40" w:rsidP="00141F40">
                            <w:pPr>
                              <w:spacing w:line="240" w:lineRule="auto"/>
                              <w:rPr>
                                <w:i/>
                                <w:iCs/>
                                <w:color w:val="FFFFFF" w:themeColor="background1"/>
                              </w:rPr>
                            </w:pPr>
                            <w:r w:rsidRPr="002F417B">
                              <w:rPr>
                                <w:i/>
                                <w:iCs/>
                                <w:color w:val="FFFFFF" w:themeColor="background1"/>
                              </w:rPr>
                              <w:t>Dawson Police</w:t>
                            </w:r>
                          </w:p>
                          <w:p w14:paraId="76B11E40" w14:textId="77777777" w:rsidR="00141F40" w:rsidRPr="00141F40" w:rsidRDefault="00141F40" w:rsidP="00141F40">
                            <w:pPr>
                              <w:spacing w:line="240" w:lineRule="auto"/>
                              <w:rPr>
                                <w:color w:val="FFFFFF" w:themeColor="background1"/>
                              </w:rPr>
                            </w:pPr>
                            <w:r w:rsidRPr="00141F40">
                              <w:rPr>
                                <w:color w:val="FFFFFF" w:themeColor="background1"/>
                              </w:rPr>
                              <w:t>Zachary Hoffman</w:t>
                            </w:r>
                          </w:p>
                          <w:p w14:paraId="03E283C0" w14:textId="77777777" w:rsidR="00141F40" w:rsidRPr="00141F40" w:rsidRDefault="00141F40" w:rsidP="00141F40">
                            <w:pPr>
                              <w:spacing w:line="240" w:lineRule="auto"/>
                              <w:rPr>
                                <w:color w:val="FFFFFF" w:themeColor="background1"/>
                              </w:rPr>
                            </w:pPr>
                            <w:r w:rsidRPr="00141F40">
                              <w:rPr>
                                <w:color w:val="FFFFFF" w:themeColor="background1"/>
                              </w:rPr>
                              <w:t>903-602-6903</w:t>
                            </w:r>
                          </w:p>
                          <w:p w14:paraId="23E51207" w14:textId="5F4141B5" w:rsidR="00141F40" w:rsidRPr="00141F40" w:rsidRDefault="00141F40" w:rsidP="00141F40">
                            <w:pPr>
                              <w:spacing w:line="240" w:lineRule="auto"/>
                              <w:rPr>
                                <w:color w:val="FFFFFF" w:themeColor="background1"/>
                              </w:rPr>
                            </w:pPr>
                          </w:p>
                          <w:p w14:paraId="25F14FA4" w14:textId="77777777" w:rsidR="00141F40" w:rsidRPr="00141F40" w:rsidRDefault="00141F40" w:rsidP="00141F40">
                            <w:pPr>
                              <w:spacing w:line="240" w:lineRule="auto"/>
                              <w:rPr>
                                <w:color w:val="FFFFFF" w:themeColor="background1"/>
                              </w:rPr>
                            </w:pPr>
                            <w:r w:rsidRPr="00141F40">
                              <w:rPr>
                                <w:color w:val="FFFFFF" w:themeColor="background1"/>
                              </w:rPr>
                              <w:t>Terry Jacobson</w:t>
                            </w:r>
                          </w:p>
                          <w:p w14:paraId="358909CA" w14:textId="77777777" w:rsidR="00141F40" w:rsidRPr="00141F40" w:rsidRDefault="00141F40" w:rsidP="00141F40">
                            <w:pPr>
                              <w:spacing w:line="240" w:lineRule="auto"/>
                              <w:rPr>
                                <w:color w:val="FFFFFF" w:themeColor="background1"/>
                              </w:rPr>
                            </w:pPr>
                            <w:r w:rsidRPr="00141F40">
                              <w:rPr>
                                <w:color w:val="FFFFFF" w:themeColor="background1"/>
                              </w:rPr>
                              <w:t>City Secretary</w:t>
                            </w:r>
                          </w:p>
                          <w:p w14:paraId="65496199" w14:textId="77777777" w:rsidR="00141F40" w:rsidRPr="00141F40" w:rsidRDefault="00141F40" w:rsidP="00141F40">
                            <w:pPr>
                              <w:spacing w:line="240" w:lineRule="auto"/>
                              <w:rPr>
                                <w:color w:val="FFFFFF" w:themeColor="background1"/>
                              </w:rPr>
                            </w:pPr>
                            <w:r w:rsidRPr="00141F40">
                              <w:rPr>
                                <w:color w:val="FFFFFF" w:themeColor="background1"/>
                              </w:rPr>
                              <w:t>Ronda Franks</w:t>
                            </w:r>
                          </w:p>
                          <w:p w14:paraId="4B3214E8" w14:textId="77777777" w:rsidR="00141F40" w:rsidRDefault="00DD1B3F" w:rsidP="00141F40">
                            <w:pPr>
                              <w:pStyle w:val="BlockText"/>
                              <w:spacing w:line="240" w:lineRule="auto"/>
                              <w:jc w:val="center"/>
                            </w:pPr>
                            <w:hyperlink r:id="rId33" w:history="1">
                              <w:r w:rsidR="00141F40" w:rsidRPr="00141F40">
                                <w:rPr>
                                  <w:rStyle w:val="Hyperlink"/>
                                  <w:color w:val="FFFFFF" w:themeColor="background1"/>
                                  <w:sz w:val="20"/>
                                </w:rPr>
                                <w:t>Ronda.Franks@cityofdawsontx.com</w:t>
                              </w:r>
                            </w:hyperlink>
                          </w:p>
                        </w:tc>
                      </w:tr>
                      <w:tr w:rsidR="00141F40" w14:paraId="6C349E51" w14:textId="77777777">
                        <w:trPr>
                          <w:trHeight w:hRule="exact" w:val="288"/>
                        </w:trPr>
                        <w:tc>
                          <w:tcPr>
                            <w:tcW w:w="3518" w:type="dxa"/>
                          </w:tcPr>
                          <w:p w14:paraId="7A74C19D" w14:textId="77777777" w:rsidR="00141F40" w:rsidRDefault="00141F40"/>
                        </w:tc>
                      </w:tr>
                      <w:tr w:rsidR="00141F40" w14:paraId="5B32DC7B" w14:textId="77777777">
                        <w:trPr>
                          <w:trHeight w:hRule="exact" w:val="3312"/>
                        </w:trPr>
                        <w:tc>
                          <w:tcPr>
                            <w:tcW w:w="3518" w:type="dxa"/>
                          </w:tcPr>
                          <w:p w14:paraId="39AA740D" w14:textId="77777777" w:rsidR="00141F40" w:rsidRDefault="00141F40"/>
                        </w:tc>
                      </w:tr>
                    </w:tbl>
                    <w:p w14:paraId="494138A5" w14:textId="77777777" w:rsidR="00141F40" w:rsidRDefault="00141F40" w:rsidP="00141F40">
                      <w:pPr>
                        <w:pStyle w:val="Caption"/>
                      </w:pPr>
                    </w:p>
                  </w:txbxContent>
                </v:textbox>
                <w10:wrap type="square" anchorx="margin"/>
              </v:shape>
            </w:pict>
          </mc:Fallback>
        </mc:AlternateContent>
      </w:r>
    </w:p>
    <w:p w14:paraId="47D4B4AF" w14:textId="05A56159" w:rsidR="00A82319" w:rsidRDefault="00262885" w:rsidP="001D6DDB">
      <w:pPr>
        <w:pStyle w:val="Heading1"/>
      </w:pPr>
      <w:r>
        <w:t>Let your voice be heard!</w:t>
      </w:r>
      <w:r w:rsidR="00141F40">
        <w:t xml:space="preserve"> </w:t>
      </w:r>
    </w:p>
    <w:p w14:paraId="34943C78" w14:textId="08650E26" w:rsidR="00DC7F7E" w:rsidRPr="0092530E" w:rsidRDefault="0092530E" w:rsidP="00DC7F7E">
      <w:pPr>
        <w:rPr>
          <w:b/>
        </w:rPr>
      </w:pPr>
      <w:r w:rsidRPr="0092530E">
        <w:rPr>
          <w:b/>
        </w:rPr>
        <w:t>Election Results</w:t>
      </w:r>
    </w:p>
    <w:p w14:paraId="462467AE" w14:textId="17FE91A1" w:rsidR="00A82319" w:rsidRDefault="00BB642D">
      <w:r>
        <w:t xml:space="preserve">The much-debated </w:t>
      </w:r>
      <w:r w:rsidR="00262885">
        <w:t>elections</w:t>
      </w:r>
      <w:r w:rsidR="00141F40">
        <w:t xml:space="preserve"> on May 1 for 2 (two) City Council Spots and the highly publicized </w:t>
      </w:r>
      <w:r w:rsidR="00DC7F7E">
        <w:t>2.5-million-dollar</w:t>
      </w:r>
      <w:r w:rsidR="00141F40">
        <w:t xml:space="preserve"> bond for</w:t>
      </w:r>
      <w:r w:rsidR="00262885">
        <w:t xml:space="preserve"> road and drainage improvements passed by</w:t>
      </w:r>
      <w:r w:rsidR="00262885" w:rsidRPr="00262885">
        <w:t xml:space="preserve"> </w:t>
      </w:r>
      <w:r w:rsidR="00262885">
        <w:t xml:space="preserve">merely 1 vote. YES 1 vote. </w:t>
      </w:r>
      <w:r w:rsidR="00DC7F7E">
        <w:t>So,</w:t>
      </w:r>
      <w:r w:rsidR="00262885">
        <w:t xml:space="preserve"> let's get involved and make sure our voices are heard.</w:t>
      </w:r>
      <w:r w:rsidR="00141F40">
        <w:t xml:space="preserve">  No matter which way you voted in this election, the results show that every vote counts. </w:t>
      </w:r>
      <w:r w:rsidR="00262885">
        <w:t>We need you!  Pick one or more committees then Sign up and get involved! Your voice can lead Dawson in the direction you want to see. </w:t>
      </w:r>
    </w:p>
    <w:p w14:paraId="13744D04" w14:textId="2D24E33B" w:rsidR="0092530E" w:rsidRPr="0092530E" w:rsidRDefault="00170106">
      <w:pPr>
        <w:rPr>
          <w:rFonts w:asciiTheme="majorHAnsi" w:eastAsiaTheme="majorEastAsia" w:hAnsiTheme="majorHAnsi" w:cstheme="majorBidi"/>
          <w:b/>
          <w:bCs/>
          <w:caps/>
          <w:color w:val="AF4E12" w:themeColor="accent1" w:themeShade="BF"/>
          <w:sz w:val="24"/>
        </w:rPr>
      </w:pPr>
      <w:r>
        <w:rPr>
          <w:rFonts w:asciiTheme="majorHAnsi" w:eastAsiaTheme="majorEastAsia" w:hAnsiTheme="majorHAnsi" w:cstheme="majorBidi"/>
          <w:b/>
          <w:bCs/>
          <w:caps/>
          <w:color w:val="AF4E12" w:themeColor="accent1" w:themeShade="BF"/>
          <w:sz w:val="24"/>
        </w:rPr>
        <w:t>Get involved</w:t>
      </w:r>
    </w:p>
    <w:p w14:paraId="7DAA4A56" w14:textId="0579D392" w:rsidR="00262885" w:rsidRDefault="00262885">
      <w:r>
        <w:t xml:space="preserve">Check out some of the committees that are looking </w:t>
      </w:r>
      <w:r w:rsidR="00170106">
        <w:t>for new faces and new voices:</w:t>
      </w:r>
    </w:p>
    <w:p w14:paraId="08F2B411" w14:textId="77777777" w:rsidR="00262885" w:rsidRPr="00262885" w:rsidRDefault="00262885" w:rsidP="00262885">
      <w:pPr>
        <w:rPr>
          <w:b/>
        </w:rPr>
      </w:pPr>
      <w:r w:rsidRPr="004F00E5">
        <w:rPr>
          <w:b/>
        </w:rPr>
        <w:t>Dawson Strategic Planning Committee </w:t>
      </w:r>
    </w:p>
    <w:p w14:paraId="61F2962A" w14:textId="77777777" w:rsidR="00262885" w:rsidRDefault="00262885" w:rsidP="00262885">
      <w:r>
        <w:t>Purpose: To create a vision plan for Dawson at 5, 10 and 15-year intervals. This plan is not to be based upon the fiscal budget. It is a vision plan of where this committee would like to help guide Dawson’s growth and changes in Dawson. </w:t>
      </w:r>
    </w:p>
    <w:p w14:paraId="3277A69F" w14:textId="56197E41" w:rsidR="00262885" w:rsidRDefault="00FD665D" w:rsidP="00262885">
      <w:pPr>
        <w:rPr>
          <w:b/>
        </w:rPr>
      </w:pPr>
      <w:r>
        <w:rPr>
          <w:b/>
        </w:rPr>
        <w:t>Economic Development Committee</w:t>
      </w:r>
    </w:p>
    <w:p w14:paraId="333FE1AD" w14:textId="442E6A89" w:rsidR="00262885" w:rsidRPr="00262885" w:rsidRDefault="00262885" w:rsidP="00262885">
      <w:r>
        <w:t>Purpose: To create ideas and strategic plan to grow the business base in the city limits, including businesses who will hire locals and/or add to city funds via sales tax collection. </w:t>
      </w:r>
    </w:p>
    <w:p w14:paraId="34C1815D" w14:textId="77777777" w:rsidR="00262885" w:rsidRPr="00262885" w:rsidRDefault="00262885" w:rsidP="00262885">
      <w:pPr>
        <w:rPr>
          <w:b/>
        </w:rPr>
      </w:pPr>
      <w:r w:rsidRPr="004F00E5">
        <w:rPr>
          <w:b/>
        </w:rPr>
        <w:t>Dawson City Park Planning Committee </w:t>
      </w:r>
    </w:p>
    <w:p w14:paraId="7E8CAC9D" w14:textId="77777777" w:rsidR="00262885" w:rsidRDefault="00262885" w:rsidP="00262885">
      <w:r>
        <w:t>Purpose: To create ideas and plan to make improvements and additions to the Dawson City Park. </w:t>
      </w:r>
    </w:p>
    <w:p w14:paraId="75C70F73" w14:textId="77777777" w:rsidR="00262885" w:rsidRPr="00262885" w:rsidRDefault="00262885" w:rsidP="00262885">
      <w:pPr>
        <w:rPr>
          <w:b/>
        </w:rPr>
      </w:pPr>
      <w:r w:rsidRPr="004F00E5">
        <w:rPr>
          <w:b/>
        </w:rPr>
        <w:t>Dawson Beautification Committee </w:t>
      </w:r>
    </w:p>
    <w:p w14:paraId="70A897E6" w14:textId="77777777" w:rsidR="00262885" w:rsidRDefault="00262885" w:rsidP="00262885">
      <w:r>
        <w:t>Purpose: To create ideas and plan to make improvements and additions to the Dawson City common areas and the overall beautification of Dawson’s neighborhoods. </w:t>
      </w:r>
    </w:p>
    <w:p w14:paraId="0ED84CC4" w14:textId="2094C063" w:rsidR="00262885" w:rsidRDefault="00262885" w:rsidP="00262885">
      <w:r w:rsidRPr="00DC7F7E">
        <w:rPr>
          <w:b/>
          <w:i/>
        </w:rPr>
        <w:t>Remember:</w:t>
      </w:r>
      <w:r>
        <w:t xml:space="preserve"> If someone is interested in participating in one or more of thes</w:t>
      </w:r>
      <w:r w:rsidR="00DC7F7E">
        <w:t>e committees, they can contact City H</w:t>
      </w:r>
      <w:r>
        <w:t>all or email one of the city council members. </w:t>
      </w:r>
    </w:p>
    <w:p w14:paraId="1B05B892" w14:textId="2834CEF4" w:rsidR="00262885" w:rsidRPr="005D1358" w:rsidRDefault="00DC7F7E" w:rsidP="00262885">
      <w:pPr>
        <w:pStyle w:val="Quote"/>
        <w:rPr>
          <w:color w:val="E76A1D" w:themeColor="accent1"/>
          <w:sz w:val="24"/>
          <w:szCs w:val="24"/>
        </w:rPr>
      </w:pPr>
      <w:r w:rsidRPr="005D1358">
        <w:rPr>
          <w:color w:val="E76A1D" w:themeColor="accent1"/>
          <w:sz w:val="24"/>
          <w:szCs w:val="24"/>
        </w:rPr>
        <w:t xml:space="preserve">“It may take many voices for people to hear the same message.”- Rasheed </w:t>
      </w:r>
      <w:proofErr w:type="spellStart"/>
      <w:r w:rsidRPr="005D1358">
        <w:rPr>
          <w:color w:val="E76A1D" w:themeColor="accent1"/>
          <w:sz w:val="24"/>
          <w:szCs w:val="24"/>
        </w:rPr>
        <w:t>Ogunlaru</w:t>
      </w:r>
      <w:proofErr w:type="spellEnd"/>
      <w:r w:rsidR="001D6DDB" w:rsidRPr="005D1358">
        <w:rPr>
          <w:color w:val="E76A1D" w:themeColor="accent1"/>
          <w:sz w:val="24"/>
          <w:szCs w:val="24"/>
        </w:rPr>
        <w:t xml:space="preserve">   </w:t>
      </w:r>
    </w:p>
    <w:p w14:paraId="458689D0" w14:textId="77777777" w:rsidR="00262885" w:rsidRDefault="00262885"/>
    <w:p w14:paraId="4B01C1C4" w14:textId="1D73640E" w:rsidR="0040218A" w:rsidRPr="0040218A" w:rsidRDefault="0040218A" w:rsidP="0040218A"/>
    <w:p w14:paraId="5561C30F" w14:textId="6563C345" w:rsidR="00A82319" w:rsidRPr="00170106" w:rsidRDefault="00170106">
      <w:pPr>
        <w:pStyle w:val="Quote"/>
        <w:rPr>
          <w:rFonts w:asciiTheme="majorHAnsi" w:eastAsiaTheme="majorEastAsia" w:hAnsiTheme="majorHAnsi" w:cstheme="majorBidi"/>
          <w:b/>
          <w:bCs/>
          <w:i w:val="0"/>
          <w:iCs w:val="0"/>
          <w:caps/>
          <w:color w:val="AF4E12" w:themeColor="accent1" w:themeShade="BF"/>
          <w:sz w:val="24"/>
        </w:rPr>
      </w:pPr>
      <w:r w:rsidRPr="00170106">
        <w:rPr>
          <w:rFonts w:asciiTheme="majorHAnsi" w:eastAsiaTheme="majorEastAsia" w:hAnsiTheme="majorHAnsi" w:cstheme="majorBidi"/>
          <w:b/>
          <w:bCs/>
          <w:i w:val="0"/>
          <w:iCs w:val="0"/>
          <w:caps/>
          <w:color w:val="AF4E12" w:themeColor="accent1" w:themeShade="BF"/>
          <w:sz w:val="24"/>
        </w:rPr>
        <w:lastRenderedPageBreak/>
        <w:t>Around the Town Happenings</w:t>
      </w:r>
    </w:p>
    <w:p w14:paraId="2284EFC4" w14:textId="55A52F07" w:rsidR="00A82319" w:rsidRDefault="0092530E">
      <w:pPr>
        <w:pStyle w:val="Heading1"/>
      </w:pPr>
      <w:r>
        <w:t>Whats up and coming in our local churches!</w:t>
      </w:r>
    </w:p>
    <w:p w14:paraId="60EEF975" w14:textId="2F55028B" w:rsidR="00A82319" w:rsidRDefault="00316E4E" w:rsidP="00316E4E">
      <w:pPr>
        <w:pStyle w:val="ListParagraph"/>
        <w:numPr>
          <w:ilvl w:val="0"/>
          <w:numId w:val="3"/>
        </w:numPr>
        <w:rPr>
          <w:noProof/>
        </w:rPr>
      </w:pPr>
      <w:r>
        <w:rPr>
          <w:noProof/>
        </w:rPr>
        <w:t>Navarro Mills  Babtist Church</w:t>
      </w:r>
    </w:p>
    <w:p w14:paraId="6B4F54ED" w14:textId="032B6ED9" w:rsidR="00316E4E" w:rsidRDefault="00316E4E" w:rsidP="00316E4E">
      <w:pPr>
        <w:pStyle w:val="ListParagraph"/>
        <w:numPr>
          <w:ilvl w:val="5"/>
          <w:numId w:val="3"/>
        </w:numPr>
        <w:rPr>
          <w:noProof/>
        </w:rPr>
      </w:pPr>
      <w:r>
        <w:rPr>
          <w:noProof/>
        </w:rPr>
        <w:t>VBS June 13-17 from 6-8 PM</w:t>
      </w:r>
    </w:p>
    <w:p w14:paraId="34482B9D" w14:textId="77777777" w:rsidR="00316E4E" w:rsidRDefault="00316E4E" w:rsidP="00316E4E">
      <w:pPr>
        <w:pStyle w:val="ListParagraph"/>
        <w:ind w:left="2160"/>
        <w:rPr>
          <w:noProof/>
        </w:rPr>
      </w:pPr>
    </w:p>
    <w:p w14:paraId="02FCC239" w14:textId="69411C4B" w:rsidR="00316E4E" w:rsidRDefault="00316E4E" w:rsidP="00316E4E">
      <w:pPr>
        <w:pStyle w:val="ListParagraph"/>
        <w:numPr>
          <w:ilvl w:val="0"/>
          <w:numId w:val="3"/>
        </w:numPr>
        <w:rPr>
          <w:noProof/>
        </w:rPr>
      </w:pPr>
      <w:r>
        <w:rPr>
          <w:noProof/>
        </w:rPr>
        <w:t>First Babtist Church of Dawson</w:t>
      </w:r>
    </w:p>
    <w:p w14:paraId="01E74A0F" w14:textId="3474A4AA" w:rsidR="00316E4E" w:rsidRDefault="00316E4E" w:rsidP="00316E4E">
      <w:pPr>
        <w:pStyle w:val="ListParagraph"/>
        <w:numPr>
          <w:ilvl w:val="3"/>
          <w:numId w:val="3"/>
        </w:numPr>
        <w:rPr>
          <w:noProof/>
        </w:rPr>
      </w:pPr>
      <w:r w:rsidRPr="00316E4E">
        <w:rPr>
          <w:noProof/>
        </w:rPr>
        <w:t>VBS August 2-6 from 6-8 PM</w:t>
      </w:r>
    </w:p>
    <w:p w14:paraId="4AE4F3BE" w14:textId="3E603B18" w:rsidR="00A82319" w:rsidRDefault="00290F4B">
      <w:pPr>
        <w:pStyle w:val="Heading1"/>
      </w:pPr>
      <w:r>
        <w:t>Meet your neighbors</w:t>
      </w:r>
    </w:p>
    <w:p w14:paraId="3B645D88" w14:textId="3048738F" w:rsidR="00A82319" w:rsidRDefault="00290F4B" w:rsidP="00290F4B">
      <w:pPr>
        <w:rPr>
          <w:noProof/>
        </w:rPr>
      </w:pPr>
      <w:r>
        <w:rPr>
          <w:noProof/>
        </w:rPr>
        <w:t>We would like to add in a section to meet our neighbors, share recipes, gardening tips, just anything!  Please email or send us a note with your information and what you would like to add!  YOU could be spotlighted in our next Newsletter!</w:t>
      </w:r>
    </w:p>
    <w:p w14:paraId="1464ED2C" w14:textId="3F2580CB" w:rsidR="00A82319" w:rsidRDefault="008956E6">
      <w:pPr>
        <w:pStyle w:val="Heading1"/>
      </w:pPr>
      <w:r>
        <w:rPr>
          <w:noProof/>
          <w:lang w:eastAsia="en-US"/>
        </w:rPr>
        <mc:AlternateContent>
          <mc:Choice Requires="wps">
            <w:drawing>
              <wp:anchor distT="182880" distB="182880" distL="274320" distR="274320" simplePos="0" relativeHeight="251663360" behindDoc="0" locked="1" layoutInCell="1" allowOverlap="0" wp14:anchorId="10A19EA3" wp14:editId="4CB9B27C">
                <wp:simplePos x="0" y="0"/>
                <wp:positionH relativeFrom="margin">
                  <wp:align>left</wp:align>
                </wp:positionH>
                <wp:positionV relativeFrom="margin">
                  <wp:align>top</wp:align>
                </wp:positionV>
                <wp:extent cx="2240280" cy="4407408"/>
                <wp:effectExtent l="0" t="0" r="7620" b="12700"/>
                <wp:wrapSquare wrapText="bothSides"/>
                <wp:docPr id="6" name="Text Box 6" descr="Text box sidebar"/>
                <wp:cNvGraphicFramePr/>
                <a:graphic xmlns:a="http://schemas.openxmlformats.org/drawingml/2006/main">
                  <a:graphicData uri="http://schemas.microsoft.com/office/word/2010/wordprocessingShape">
                    <wps:wsp>
                      <wps:cNvSpPr txBox="1"/>
                      <wps:spPr>
                        <a:xfrm>
                          <a:off x="0" y="0"/>
                          <a:ext cx="2240280" cy="440740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0" w:type="auto"/>
                              <w:tblLayout w:type="fixed"/>
                              <w:tblCellMar>
                                <w:left w:w="0" w:type="dxa"/>
                                <w:right w:w="0" w:type="dxa"/>
                              </w:tblCellMar>
                              <w:tblLook w:val="04A0" w:firstRow="1" w:lastRow="0" w:firstColumn="1" w:lastColumn="0" w:noHBand="0" w:noVBand="1"/>
                              <w:tblDescription w:val="Photo layout table"/>
                            </w:tblPr>
                            <w:tblGrid>
                              <w:gridCol w:w="3518"/>
                            </w:tblGrid>
                            <w:tr w:rsidR="00D458DD" w14:paraId="6A8D2923" w14:textId="77777777" w:rsidTr="008B3E2C">
                              <w:trPr>
                                <w:trHeight w:hRule="exact" w:val="3312"/>
                              </w:trPr>
                              <w:tc>
                                <w:tcPr>
                                  <w:tcW w:w="3518" w:type="dxa"/>
                                </w:tcPr>
                                <w:p w14:paraId="54054DF9" w14:textId="162355EE" w:rsidR="00D458DD" w:rsidRDefault="002C607E" w:rsidP="00D458DD">
                                  <w:r>
                                    <w:rPr>
                                      <w:noProof/>
                                    </w:rPr>
                                    <w:drawing>
                                      <wp:inline distT="0" distB="0" distL="0" distR="0" wp14:anchorId="64A43A97" wp14:editId="354D753C">
                                        <wp:extent cx="2233930" cy="16840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awson.jpg"/>
                                                <pic:cNvPicPr/>
                                              </pic:nvPicPr>
                                              <pic:blipFill>
                                                <a:blip r:embed="rId34"/>
                                                <a:stretch>
                                                  <a:fillRect/>
                                                </a:stretch>
                                              </pic:blipFill>
                                              <pic:spPr>
                                                <a:xfrm>
                                                  <a:off x="0" y="0"/>
                                                  <a:ext cx="2233930" cy="1684020"/>
                                                </a:xfrm>
                                                <a:prstGeom prst="rect">
                                                  <a:avLst/>
                                                </a:prstGeom>
                                              </pic:spPr>
                                            </pic:pic>
                                          </a:graphicData>
                                        </a:graphic>
                                      </wp:inline>
                                    </w:drawing>
                                  </w:r>
                                </w:p>
                              </w:tc>
                            </w:tr>
                          </w:tbl>
                          <w:p w14:paraId="44702232" w14:textId="1F8EA372" w:rsidR="00A82319" w:rsidRDefault="00A82319">
                            <w:pPr>
                              <w:pStyle w:val="Caption"/>
                            </w:pPr>
                          </w:p>
                          <w:p w14:paraId="1CDCA305" w14:textId="77777777" w:rsidR="00A82319" w:rsidRDefault="008956E6">
                            <w:pPr>
                              <w:pStyle w:val="ContactHeading"/>
                            </w:pPr>
                            <w:r>
                              <w:t>Contact Us</w:t>
                            </w:r>
                          </w:p>
                          <w:p w14:paraId="5766BBE6" w14:textId="72366F30" w:rsidR="00A82319" w:rsidRDefault="00DD1B3F" w:rsidP="000511E6">
                            <w:pPr>
                              <w:pStyle w:val="ContactInfoBold"/>
                            </w:pPr>
                            <w:sdt>
                              <w:sdtPr>
                                <w:rPr>
                                  <w:bCs/>
                                </w:rPr>
                                <w:alias w:val="Company"/>
                                <w:tag w:val=""/>
                                <w:id w:val="-241871770"/>
                                <w:dataBinding w:prefixMappings="xmlns:ns0='http://schemas.openxmlformats.org/officeDocument/2006/extended-properties' " w:xpath="/ns0:Properties[1]/ns0:Company[1]" w:storeItemID="{6668398D-A668-4E3E-A5EB-62B293D839F1}"/>
                                <w15:appearance w15:val="hidden"/>
                                <w:text/>
                              </w:sdtPr>
                              <w:sdtEndPr>
                                <w:rPr>
                                  <w:bCs w:val="0"/>
                                </w:rPr>
                              </w:sdtEndPr>
                              <w:sdtContent>
                                <w:r w:rsidR="007D368C">
                                  <w:rPr>
                                    <w:bCs/>
                                  </w:rPr>
                                  <w:t>Dawson Bits and Bytes</w:t>
                                </w:r>
                              </w:sdtContent>
                            </w:sdt>
                          </w:p>
                          <w:sdt>
                            <w:sdtPr>
                              <w:alias w:val="Company Address"/>
                              <w:tag w:val=""/>
                              <w:id w:val="-893959507"/>
                              <w:dataBinding w:prefixMappings="xmlns:ns0='http://schemas.microsoft.com/office/2006/coverPageProps' " w:xpath="/ns0:CoverPageProperties[1]/ns0:CompanyAddress[1]" w:storeItemID="{55AF091B-3C7A-41E3-B477-F2FDAA23CFDA}"/>
                              <w15:appearance w15:val="hidden"/>
                              <w:text w:multiLine="1"/>
                            </w:sdtPr>
                            <w:sdtEndPr/>
                            <w:sdtContent>
                              <w:p w14:paraId="00C1D512" w14:textId="514D9C37" w:rsidR="00A82319" w:rsidRDefault="002C607E">
                                <w:pPr>
                                  <w:pStyle w:val="ContactInfo"/>
                                </w:pPr>
                                <w:r>
                                  <w:t>PO Box 432 Dawson TX 76639</w:t>
                                </w:r>
                              </w:p>
                            </w:sdtContent>
                          </w:sdt>
                          <w:p w14:paraId="2717C6B8" w14:textId="4F87EAF8" w:rsidR="00A82319" w:rsidRDefault="002C607E">
                            <w:pPr>
                              <w:pStyle w:val="ContactInfo"/>
                            </w:pPr>
                            <w:r>
                              <w:t>DawsonBitsandBytes@gmail.com</w:t>
                            </w:r>
                          </w:p>
                          <w:p w14:paraId="562F36A4" w14:textId="12C1A806" w:rsidR="00A82319" w:rsidRDefault="00DD1B3F">
                            <w:pPr>
                              <w:pStyle w:val="ContactInfo"/>
                            </w:pPr>
                            <w:hyperlink r:id="rId35" w:history="1">
                              <w:r w:rsidR="00EC23FE" w:rsidRPr="00494772">
                                <w:rPr>
                                  <w:rStyle w:val="Hyperlink"/>
                                </w:rPr>
                                <w:t>www.dawsonbitsandbytes.com</w:t>
                              </w:r>
                            </w:hyperlink>
                            <w:r w:rsidR="00EC23FE">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A19EA3" id="Text Box 6" o:spid="_x0000_s1029" type="#_x0000_t202" alt="Text box sidebar" style="position:absolute;margin-left:0;margin-top:0;width:176.4pt;height:347.05pt;z-index:251663360;visibility:visible;mso-wrap-style:square;mso-width-percent:0;mso-height-percent:0;mso-wrap-distance-left:21.6pt;mso-wrap-distance-top:14.4pt;mso-wrap-distance-right:21.6pt;mso-wrap-distance-bottom:14.4pt;mso-position-horizontal:left;mso-position-horizontal-relative:margin;mso-position-vertical:top;mso-position-vertical-relative:margin;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" o:allowoverlap="f" filled="f" stroked="f" strokeweight=".5pt">
                <v:textbox inset="0,0,0,0">
                  <w:txbxContent>
                    <w:tbl>
                      <w:tblPr>
                        <w:tblW w:w="0" w:type="auto"/>
                        <w:tblLayout w:type="fixed"/>
                        <w:tblCellMar>
                          <w:left w:w="0" w:type="dxa"/>
                          <w:right w:w="0" w:type="dxa"/>
                        </w:tblCellMar>
                        <w:tblLook w:val="04A0" w:firstRow="1" w:lastRow="0" w:firstColumn="1" w:lastColumn="0" w:noHBand="0" w:noVBand="1"/>
                        <w:tblDescription w:val="Photo layout table"/>
                      </w:tblPr>
                      <w:tblGrid>
                        <w:gridCol w:w="3518"/>
                      </w:tblGrid>
                      <w:tr w:rsidR="00D458DD" w14:paraId="6A8D2923" w14:textId="77777777" w:rsidTr="008B3E2C">
                        <w:trPr>
                          <w:trHeight w:hRule="exact" w:val="3312"/>
                        </w:trPr>
                        <w:tc>
                          <w:tcPr>
                            <w:tcW w:w="3518" w:type="dxa"/>
                          </w:tcPr>
                          <w:p w14:paraId="54054DF9" w14:textId="162355EE" w:rsidR="00D458DD" w:rsidRDefault="002C607E" w:rsidP="00D458DD">
                            <w:r>
                              <w:rPr>
                                <w:noProof/>
                              </w:rPr>
                              <w:drawing>
                                <wp:inline distT="0" distB="0" distL="0" distR="0" wp14:anchorId="64A43A97" wp14:editId="354D753C">
                                  <wp:extent cx="2233930" cy="16840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awson.jpg"/>
                                          <pic:cNvPicPr/>
                                        </pic:nvPicPr>
                                        <pic:blipFill>
                                          <a:blip r:embed="rId34"/>
                                          <a:stretch>
                                            <a:fillRect/>
                                          </a:stretch>
                                        </pic:blipFill>
                                        <pic:spPr>
                                          <a:xfrm>
                                            <a:off x="0" y="0"/>
                                            <a:ext cx="2233930" cy="1684020"/>
                                          </a:xfrm>
                                          <a:prstGeom prst="rect">
                                            <a:avLst/>
                                          </a:prstGeom>
                                        </pic:spPr>
                                      </pic:pic>
                                    </a:graphicData>
                                  </a:graphic>
                                </wp:inline>
                              </w:drawing>
                            </w:r>
                          </w:p>
                        </w:tc>
                      </w:tr>
                    </w:tbl>
                    <w:p w14:paraId="44702232" w14:textId="1F8EA372" w:rsidR="00A82319" w:rsidRDefault="00A82319">
                      <w:pPr>
                        <w:pStyle w:val="Caption"/>
                      </w:pPr>
                    </w:p>
                    <w:p w14:paraId="1CDCA305" w14:textId="77777777" w:rsidR="00A82319" w:rsidRDefault="008956E6">
                      <w:pPr>
                        <w:pStyle w:val="ContactHeading"/>
                      </w:pPr>
                      <w:r>
                        <w:t>Contact Us</w:t>
                      </w:r>
                    </w:p>
                    <w:p w14:paraId="5766BBE6" w14:textId="72366F30" w:rsidR="00A82319" w:rsidRDefault="00DD1B3F" w:rsidP="000511E6">
                      <w:pPr>
                        <w:pStyle w:val="ContactInfoBold"/>
                      </w:pPr>
                      <w:sdt>
                        <w:sdtPr>
                          <w:rPr>
                            <w:bCs/>
                          </w:rPr>
                          <w:alias w:val="Company"/>
                          <w:tag w:val=""/>
                          <w:id w:val="-241871770"/>
                          <w:dataBinding w:prefixMappings="xmlns:ns0='http://schemas.openxmlformats.org/officeDocument/2006/extended-properties' " w:xpath="/ns0:Properties[1]/ns0:Company[1]" w:storeItemID="{6668398D-A668-4E3E-A5EB-62B293D839F1}"/>
                          <w15:appearance w15:val="hidden"/>
                          <w:text/>
                        </w:sdtPr>
                        <w:sdtEndPr>
                          <w:rPr>
                            <w:bCs w:val="0"/>
                          </w:rPr>
                        </w:sdtEndPr>
                        <w:sdtContent>
                          <w:r w:rsidR="007D368C">
                            <w:rPr>
                              <w:bCs/>
                            </w:rPr>
                            <w:t>Dawson Bits and Bytes</w:t>
                          </w:r>
                        </w:sdtContent>
                      </w:sdt>
                    </w:p>
                    <w:sdt>
                      <w:sdtPr>
                        <w:alias w:val="Company Address"/>
                        <w:tag w:val=""/>
                        <w:id w:val="-893959507"/>
                        <w:dataBinding w:prefixMappings="xmlns:ns0='http://schemas.microsoft.com/office/2006/coverPageProps' " w:xpath="/ns0:CoverPageProperties[1]/ns0:CompanyAddress[1]" w:storeItemID="{55AF091B-3C7A-41E3-B477-F2FDAA23CFDA}"/>
                        <w15:appearance w15:val="hidden"/>
                        <w:text w:multiLine="1"/>
                      </w:sdtPr>
                      <w:sdtEndPr/>
                      <w:sdtContent>
                        <w:p w14:paraId="00C1D512" w14:textId="514D9C37" w:rsidR="00A82319" w:rsidRDefault="002C607E">
                          <w:pPr>
                            <w:pStyle w:val="ContactInfo"/>
                          </w:pPr>
                          <w:r>
                            <w:t>PO Box 432 Dawson TX 76639</w:t>
                          </w:r>
                        </w:p>
                      </w:sdtContent>
                    </w:sdt>
                    <w:p w14:paraId="2717C6B8" w14:textId="4F87EAF8" w:rsidR="00A82319" w:rsidRDefault="002C607E">
                      <w:pPr>
                        <w:pStyle w:val="ContactInfo"/>
                      </w:pPr>
                      <w:r>
                        <w:t>DawsonBitsandBytes@gmail.com</w:t>
                      </w:r>
                    </w:p>
                    <w:p w14:paraId="562F36A4" w14:textId="12C1A806" w:rsidR="00A82319" w:rsidRDefault="00DD1B3F">
                      <w:pPr>
                        <w:pStyle w:val="ContactInfo"/>
                      </w:pPr>
                      <w:hyperlink r:id="rId36" w:history="1">
                        <w:r w:rsidR="00EC23FE" w:rsidRPr="00494772">
                          <w:rPr>
                            <w:rStyle w:val="Hyperlink"/>
                          </w:rPr>
                          <w:t>www.dawsonbitsandbytes.com</w:t>
                        </w:r>
                      </w:hyperlink>
                      <w:r w:rsidR="00EC23FE">
                        <w:t xml:space="preserve"> </w:t>
                      </w:r>
                    </w:p>
                  </w:txbxContent>
                </v:textbox>
                <w10:wrap type="square" anchorx="margin" anchory="margin"/>
                <w10:anchorlock/>
              </v:shape>
            </w:pict>
          </mc:Fallback>
        </mc:AlternateContent>
      </w:r>
      <w:r w:rsidR="00290F4B">
        <w:t>Local Business Spotlight</w:t>
      </w:r>
    </w:p>
    <w:p w14:paraId="23940A75" w14:textId="35EFD48B" w:rsidR="00A82319" w:rsidRDefault="00290F4B" w:rsidP="00290F4B">
      <w:r>
        <w:t>We would like to support our local businesses. Each month we will spotlight a different local business</w:t>
      </w:r>
      <w:r w:rsidR="00170106">
        <w:t xml:space="preserve">. We will also </w:t>
      </w:r>
      <w:r>
        <w:t xml:space="preserve">highlight any events </w:t>
      </w:r>
      <w:r w:rsidR="00170106">
        <w:t>local businesses</w:t>
      </w:r>
      <w:r>
        <w:t xml:space="preserve"> have in our town. </w:t>
      </w:r>
      <w:r w:rsidR="00170106">
        <w:t xml:space="preserve">If you have a local business and would like to be in our </w:t>
      </w:r>
      <w:r w:rsidR="00EC23FE">
        <w:rPr>
          <w:i/>
          <w:iCs/>
        </w:rPr>
        <w:t>S</w:t>
      </w:r>
      <w:r w:rsidR="00BB642D" w:rsidRPr="00EC23FE">
        <w:rPr>
          <w:i/>
          <w:iCs/>
        </w:rPr>
        <w:t>potlight</w:t>
      </w:r>
      <w:r w:rsidR="00BB642D">
        <w:t>,</w:t>
      </w:r>
      <w:r w:rsidR="00170106">
        <w:t xml:space="preserve"> please contact us here at Dawson Bits and Bytes.</w:t>
      </w:r>
    </w:p>
    <w:sectPr w:rsidR="00A82319" w:rsidSect="00E72F64">
      <w:type w:val="continuous"/>
      <w:pgSz w:w="12240" w:h="15840"/>
      <w:pgMar w:top="79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70F4D" w14:textId="77777777" w:rsidR="003F569E" w:rsidRDefault="003F569E">
      <w:pPr>
        <w:spacing w:after="0" w:line="240" w:lineRule="auto"/>
      </w:pPr>
      <w:r>
        <w:separator/>
      </w:r>
    </w:p>
  </w:endnote>
  <w:endnote w:type="continuationSeparator" w:id="0">
    <w:p w14:paraId="23187FFC" w14:textId="77777777" w:rsidR="003F569E" w:rsidRDefault="003F56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Impact">
    <w:panose1 w:val="020B080603090205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85655" w14:textId="77777777" w:rsidR="009C28E1" w:rsidRDefault="009C28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5D27B" w14:textId="77777777" w:rsidR="009C28E1" w:rsidRDefault="009C28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98417" w14:textId="77777777" w:rsidR="009C28E1" w:rsidRDefault="009C2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8BE48" w14:textId="77777777" w:rsidR="003F569E" w:rsidRDefault="003F569E">
      <w:pPr>
        <w:spacing w:after="0" w:line="240" w:lineRule="auto"/>
      </w:pPr>
      <w:r>
        <w:separator/>
      </w:r>
    </w:p>
  </w:footnote>
  <w:footnote w:type="continuationSeparator" w:id="0">
    <w:p w14:paraId="3F055151" w14:textId="77777777" w:rsidR="003F569E" w:rsidRDefault="003F56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B4368" w14:textId="77777777" w:rsidR="009C28E1" w:rsidRDefault="009C28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4C29D" w14:textId="0F9C3D00" w:rsidR="00ED18AB" w:rsidRDefault="00ED18AB">
    <w:pPr>
      <w:pStyle w:val="Header"/>
    </w:pPr>
    <w:r>
      <w:t>Volume 1 Issue 1</w:t>
    </w:r>
    <w:r w:rsidR="002F2CF7">
      <w:t xml:space="preserve">.                                                                                                                      </w:t>
    </w:r>
    <w:r w:rsidR="009C28E1">
      <w:t xml:space="preserve">                                       </w:t>
    </w:r>
    <w:r w:rsidR="002F2CF7">
      <w:t xml:space="preserve">        </w:t>
    </w:r>
    <w:r w:rsidR="009C28E1">
      <w:t>June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41BCE" w14:textId="77777777" w:rsidR="009C28E1" w:rsidRDefault="009C28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84831"/>
    <w:multiLevelType w:val="hybridMultilevel"/>
    <w:tmpl w:val="232816D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B34D19"/>
    <w:multiLevelType w:val="hybridMultilevel"/>
    <w:tmpl w:val="20CA3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514C61"/>
    <w:multiLevelType w:val="hybridMultilevel"/>
    <w:tmpl w:val="DF08B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attachedTemplate r:id="rId1"/>
  <w:defaultTabStop w:val="720"/>
  <w:drawingGridHorizontalSpacing w:val="187"/>
  <w:drawingGridVerticalSpacing w:val="144"/>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4C1"/>
    <w:rsid w:val="000272BF"/>
    <w:rsid w:val="000511E6"/>
    <w:rsid w:val="000A0EEC"/>
    <w:rsid w:val="000F7DF8"/>
    <w:rsid w:val="00141F40"/>
    <w:rsid w:val="0014468F"/>
    <w:rsid w:val="00170106"/>
    <w:rsid w:val="00176E3A"/>
    <w:rsid w:val="001D6DDB"/>
    <w:rsid w:val="00262885"/>
    <w:rsid w:val="00290F4B"/>
    <w:rsid w:val="002C607E"/>
    <w:rsid w:val="002C7441"/>
    <w:rsid w:val="002F2CF7"/>
    <w:rsid w:val="002F417B"/>
    <w:rsid w:val="00316E4E"/>
    <w:rsid w:val="003F569E"/>
    <w:rsid w:val="0040218A"/>
    <w:rsid w:val="004924A9"/>
    <w:rsid w:val="00494DB9"/>
    <w:rsid w:val="0052593F"/>
    <w:rsid w:val="005D1358"/>
    <w:rsid w:val="005D1779"/>
    <w:rsid w:val="0062271C"/>
    <w:rsid w:val="007C3B8F"/>
    <w:rsid w:val="007D368C"/>
    <w:rsid w:val="008956E6"/>
    <w:rsid w:val="008D7FFB"/>
    <w:rsid w:val="0092530E"/>
    <w:rsid w:val="009254C1"/>
    <w:rsid w:val="00946313"/>
    <w:rsid w:val="00995549"/>
    <w:rsid w:val="009C28E1"/>
    <w:rsid w:val="00A17E06"/>
    <w:rsid w:val="00A56B32"/>
    <w:rsid w:val="00A82319"/>
    <w:rsid w:val="00AD3DDE"/>
    <w:rsid w:val="00BB642D"/>
    <w:rsid w:val="00BC077D"/>
    <w:rsid w:val="00D458DD"/>
    <w:rsid w:val="00DA690C"/>
    <w:rsid w:val="00DC7F7E"/>
    <w:rsid w:val="00DE5825"/>
    <w:rsid w:val="00E72F64"/>
    <w:rsid w:val="00E93D0C"/>
    <w:rsid w:val="00EA7259"/>
    <w:rsid w:val="00EC23FE"/>
    <w:rsid w:val="00ED18AB"/>
    <w:rsid w:val="00F15EAC"/>
    <w:rsid w:val="00F1648E"/>
    <w:rsid w:val="00F579A0"/>
    <w:rsid w:val="00FD5E52"/>
    <w:rsid w:val="00FD665D"/>
    <w:rsid w:val="00FE3D96"/>
    <w:rsid w:val="00FE4F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ABB84E"/>
  <w15:chartTrackingRefBased/>
  <w15:docId w15:val="{8B922FFA-97D0-4449-BE0E-EF685DB4B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AF4E12"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AF4E12"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AF4E12"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AF4E12"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AF4E12"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AF4E12" w:themeColor="accent1" w:themeShade="BF"/>
        <w:bottom w:val="single" w:sz="6" w:space="4" w:color="AF4E12"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AF4E12"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asciiTheme="majorHAnsi" w:eastAsiaTheme="majorEastAsia" w:hAnsiTheme="majorHAnsi" w:cstheme="majorBidi"/>
      <w:b/>
      <w:bCs/>
      <w:caps/>
      <w:color w:val="AF4E12"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AF4E12" w:themeColor="accent1" w:themeShade="BF"/>
    </w:rPr>
  </w:style>
  <w:style w:type="character" w:styleId="IntenseEmphasis">
    <w:name w:val="Intense Emphasis"/>
    <w:basedOn w:val="DefaultParagraphFont"/>
    <w:uiPriority w:val="21"/>
    <w:semiHidden/>
    <w:unhideWhenUsed/>
    <w:qFormat/>
    <w:rPr>
      <w:i/>
      <w:iCs/>
      <w:color w:val="AF4E12"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AF4E12" w:themeColor="accent1" w:themeShade="BF"/>
        <w:bottom w:val="single" w:sz="4" w:space="10" w:color="AF4E12" w:themeColor="accent1" w:themeShade="BF"/>
      </w:pBdr>
      <w:spacing w:before="360" w:after="360"/>
      <w:ind w:left="864" w:right="864"/>
      <w:jc w:val="center"/>
    </w:pPr>
    <w:rPr>
      <w:i/>
      <w:iCs/>
      <w:color w:val="AF4E12" w:themeColor="accent1" w:themeShade="BF"/>
    </w:rPr>
  </w:style>
  <w:style w:type="character" w:customStyle="1" w:styleId="IntenseQuoteChar">
    <w:name w:val="Intense Quote Char"/>
    <w:basedOn w:val="DefaultParagraphFont"/>
    <w:link w:val="IntenseQuote"/>
    <w:uiPriority w:val="30"/>
    <w:semiHidden/>
    <w:rPr>
      <w:i/>
      <w:iCs/>
      <w:color w:val="AF4E12" w:themeColor="accent1" w:themeShade="BF"/>
    </w:rPr>
  </w:style>
  <w:style w:type="character" w:styleId="IntenseReference">
    <w:name w:val="Intense Reference"/>
    <w:basedOn w:val="DefaultParagraphFont"/>
    <w:uiPriority w:val="32"/>
    <w:semiHidden/>
    <w:unhideWhenUsed/>
    <w:qFormat/>
    <w:rPr>
      <w:b/>
      <w:bCs/>
      <w:caps w:val="0"/>
      <w:smallCaps/>
      <w:color w:val="AF4E12"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paragraph" w:styleId="ListParagraph">
    <w:name w:val="List Paragraph"/>
    <w:basedOn w:val="Normal"/>
    <w:uiPriority w:val="34"/>
    <w:qFormat/>
    <w:rsid w:val="00141F40"/>
    <w:pPr>
      <w:spacing w:after="160" w:line="259" w:lineRule="auto"/>
      <w:ind w:left="720"/>
      <w:contextualSpacing/>
    </w:pPr>
    <w:rPr>
      <w:color w:val="auto"/>
      <w:kern w:val="0"/>
      <w:sz w:val="22"/>
      <w:szCs w:val="22"/>
      <w:lang w:eastAsia="en-US"/>
      <w14:ligatures w14:val="none"/>
    </w:rPr>
  </w:style>
  <w:style w:type="character" w:styleId="Hyperlink">
    <w:name w:val="Hyperlink"/>
    <w:basedOn w:val="DefaultParagraphFont"/>
    <w:uiPriority w:val="99"/>
    <w:unhideWhenUsed/>
    <w:rsid w:val="00141F40"/>
    <w:rPr>
      <w:color w:val="3E84A3" w:themeColor="hyperlink"/>
      <w:u w:val="single"/>
    </w:rPr>
  </w:style>
  <w:style w:type="character" w:styleId="UnresolvedMention">
    <w:name w:val="Unresolved Mention"/>
    <w:basedOn w:val="DefaultParagraphFont"/>
    <w:uiPriority w:val="99"/>
    <w:semiHidden/>
    <w:unhideWhenUsed/>
    <w:rsid w:val="00141F4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8836658">
      <w:bodyDiv w:val="1"/>
      <w:marLeft w:val="0"/>
      <w:marRight w:val="0"/>
      <w:marTop w:val="0"/>
      <w:marBottom w:val="0"/>
      <w:divBdr>
        <w:top w:val="none" w:sz="0" w:space="0" w:color="auto"/>
        <w:left w:val="none" w:sz="0" w:space="0" w:color="auto"/>
        <w:bottom w:val="none" w:sz="0" w:space="0" w:color="auto"/>
        <w:right w:val="none" w:sz="0" w:space="0" w:color="auto"/>
      </w:divBdr>
    </w:div>
    <w:div w:id="1252934653">
      <w:bodyDiv w:val="1"/>
      <w:marLeft w:val="0"/>
      <w:marRight w:val="0"/>
      <w:marTop w:val="0"/>
      <w:marBottom w:val="0"/>
      <w:divBdr>
        <w:top w:val="none" w:sz="0" w:space="0" w:color="auto"/>
        <w:left w:val="none" w:sz="0" w:space="0" w:color="auto"/>
        <w:bottom w:val="none" w:sz="0" w:space="0" w:color="auto"/>
        <w:right w:val="none" w:sz="0" w:space="0" w:color="auto"/>
      </w:divBdr>
      <w:divsChild>
        <w:div w:id="1996034497">
          <w:marLeft w:val="0"/>
          <w:marRight w:val="0"/>
          <w:marTop w:val="0"/>
          <w:marBottom w:val="0"/>
          <w:divBdr>
            <w:top w:val="none" w:sz="0" w:space="0" w:color="auto"/>
            <w:left w:val="none" w:sz="0" w:space="0" w:color="auto"/>
            <w:bottom w:val="none" w:sz="0" w:space="0" w:color="auto"/>
            <w:right w:val="none" w:sz="0" w:space="0" w:color="auto"/>
          </w:divBdr>
        </w:div>
        <w:div w:id="647052865">
          <w:marLeft w:val="0"/>
          <w:marRight w:val="0"/>
          <w:marTop w:val="0"/>
          <w:marBottom w:val="0"/>
          <w:divBdr>
            <w:top w:val="none" w:sz="0" w:space="0" w:color="auto"/>
            <w:left w:val="none" w:sz="0" w:space="0" w:color="auto"/>
            <w:bottom w:val="none" w:sz="0" w:space="0" w:color="auto"/>
            <w:right w:val="none" w:sz="0" w:space="0" w:color="auto"/>
          </w:divBdr>
        </w:div>
        <w:div w:id="1497458454">
          <w:marLeft w:val="0"/>
          <w:marRight w:val="0"/>
          <w:marTop w:val="0"/>
          <w:marBottom w:val="0"/>
          <w:divBdr>
            <w:top w:val="none" w:sz="0" w:space="0" w:color="auto"/>
            <w:left w:val="none" w:sz="0" w:space="0" w:color="auto"/>
            <w:bottom w:val="none" w:sz="0" w:space="0" w:color="auto"/>
            <w:right w:val="none" w:sz="0" w:space="0" w:color="auto"/>
          </w:divBdr>
        </w:div>
        <w:div w:id="1719354694">
          <w:marLeft w:val="0"/>
          <w:marRight w:val="0"/>
          <w:marTop w:val="0"/>
          <w:marBottom w:val="0"/>
          <w:divBdr>
            <w:top w:val="none" w:sz="0" w:space="0" w:color="auto"/>
            <w:left w:val="none" w:sz="0" w:space="0" w:color="auto"/>
            <w:bottom w:val="none" w:sz="0" w:space="0" w:color="auto"/>
            <w:right w:val="none" w:sz="0" w:space="0" w:color="auto"/>
          </w:divBdr>
        </w:div>
        <w:div w:id="635793474">
          <w:marLeft w:val="0"/>
          <w:marRight w:val="0"/>
          <w:marTop w:val="0"/>
          <w:marBottom w:val="0"/>
          <w:divBdr>
            <w:top w:val="none" w:sz="0" w:space="0" w:color="auto"/>
            <w:left w:val="none" w:sz="0" w:space="0" w:color="auto"/>
            <w:bottom w:val="none" w:sz="0" w:space="0" w:color="auto"/>
            <w:right w:val="none" w:sz="0" w:space="0" w:color="auto"/>
          </w:divBdr>
        </w:div>
      </w:divsChild>
    </w:div>
    <w:div w:id="1742828398">
      <w:bodyDiv w:val="1"/>
      <w:marLeft w:val="0"/>
      <w:marRight w:val="0"/>
      <w:marTop w:val="0"/>
      <w:marBottom w:val="0"/>
      <w:divBdr>
        <w:top w:val="none" w:sz="0" w:space="0" w:color="auto"/>
        <w:left w:val="none" w:sz="0" w:space="0" w:color="auto"/>
        <w:bottom w:val="none" w:sz="0" w:space="0" w:color="auto"/>
        <w:right w:val="none" w:sz="0" w:space="0" w:color="auto"/>
      </w:divBdr>
    </w:div>
    <w:div w:id="19565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 /><Relationship Id="rId13" Type="http://schemas.openxmlformats.org/officeDocument/2006/relationships/hyperlink" Target="http://www.cityofdawsontx.com" TargetMode="External" /><Relationship Id="rId18" Type="http://schemas.openxmlformats.org/officeDocument/2006/relationships/header" Target="header3.xml" /><Relationship Id="rId26" Type="http://schemas.openxmlformats.org/officeDocument/2006/relationships/image" Target="media/image5.png" /><Relationship Id="rId3" Type="http://schemas.openxmlformats.org/officeDocument/2006/relationships/customXml" Target="../customXml/item3.xml" /><Relationship Id="rId21" Type="http://schemas.openxmlformats.org/officeDocument/2006/relationships/hyperlink" Target="mailto:Stephen.Sanders@cityofdawsontx.com" TargetMode="External" /><Relationship Id="rId34" Type="http://schemas.openxmlformats.org/officeDocument/2006/relationships/image" Target="media/image8.jpg" /><Relationship Id="rId7" Type="http://schemas.openxmlformats.org/officeDocument/2006/relationships/styles" Target="styles.xml" /><Relationship Id="rId12" Type="http://schemas.openxmlformats.org/officeDocument/2006/relationships/image" Target="media/image1.jpg" /><Relationship Id="rId17" Type="http://schemas.openxmlformats.org/officeDocument/2006/relationships/footer" Target="footer2.xml" /><Relationship Id="rId25" Type="http://schemas.openxmlformats.org/officeDocument/2006/relationships/hyperlink" Target="mailto:Camerson.Shaw@cityofdawsontx.com" TargetMode="External" /><Relationship Id="rId33" Type="http://schemas.openxmlformats.org/officeDocument/2006/relationships/hyperlink" Target="mailto:Ronda.Franks@cityofdawsontx.com" TargetMode="External" /><Relationship Id="rId38" Type="http://schemas.openxmlformats.org/officeDocument/2006/relationships/theme" Target="theme/theme1.xml" /><Relationship Id="rId2" Type="http://schemas.openxmlformats.org/officeDocument/2006/relationships/customXml" Target="../customXml/item2.xml" /><Relationship Id="rId16" Type="http://schemas.openxmlformats.org/officeDocument/2006/relationships/footer" Target="footer1.xml" /><Relationship Id="rId20" Type="http://schemas.openxmlformats.org/officeDocument/2006/relationships/image" Target="media/image2.jpg" /><Relationship Id="rId29" Type="http://schemas.openxmlformats.org/officeDocument/2006/relationships/hyperlink" Target="mailto:Charles.Raines@cityofdawsontx.com" TargetMode="External" /><Relationship Id="rId1" Type="http://schemas.openxmlformats.org/officeDocument/2006/relationships/customXml" Target="../customXml/item1.xml" /><Relationship Id="rId6" Type="http://schemas.openxmlformats.org/officeDocument/2006/relationships/numbering" Target="numbering.xml" /><Relationship Id="rId11" Type="http://schemas.openxmlformats.org/officeDocument/2006/relationships/endnotes" Target="endnotes.xml" /><Relationship Id="rId24" Type="http://schemas.openxmlformats.org/officeDocument/2006/relationships/image" Target="media/image4.png" /><Relationship Id="rId32" Type="http://schemas.openxmlformats.org/officeDocument/2006/relationships/hyperlink" Target="mailto:Ronda.Franks@cityofdawsontx.com" TargetMode="External" /><Relationship Id="rId37" Type="http://schemas.openxmlformats.org/officeDocument/2006/relationships/fontTable" Target="fontTable.xml" /><Relationship Id="rId5" Type="http://schemas.openxmlformats.org/officeDocument/2006/relationships/customXml" Target="../customXml/item5.xml" /><Relationship Id="rId15" Type="http://schemas.openxmlformats.org/officeDocument/2006/relationships/header" Target="header2.xml" /><Relationship Id="rId23" Type="http://schemas.openxmlformats.org/officeDocument/2006/relationships/hyperlink" Target="mailto:Barbara.Adler@cityofdawsontx.com" TargetMode="External" /><Relationship Id="rId28" Type="http://schemas.openxmlformats.org/officeDocument/2006/relationships/image" Target="media/image6.jpg" /><Relationship Id="rId36" Type="http://schemas.openxmlformats.org/officeDocument/2006/relationships/hyperlink" Target="http://www.dawsonbitsandbytes.com" TargetMode="External" /><Relationship Id="rId10" Type="http://schemas.openxmlformats.org/officeDocument/2006/relationships/footnotes" Target="footnotes.xml" /><Relationship Id="rId19" Type="http://schemas.openxmlformats.org/officeDocument/2006/relationships/footer" Target="footer3.xml" /><Relationship Id="rId31" Type="http://schemas.openxmlformats.org/officeDocument/2006/relationships/hyperlink" Target="mailto:Darrell.Stevenson@cityofdawsontx.com" TargetMode="External" /><Relationship Id="rId4" Type="http://schemas.openxmlformats.org/officeDocument/2006/relationships/customXml" Target="../customXml/item4.xml" /><Relationship Id="rId9" Type="http://schemas.openxmlformats.org/officeDocument/2006/relationships/webSettings" Target="webSettings.xml" /><Relationship Id="rId14" Type="http://schemas.openxmlformats.org/officeDocument/2006/relationships/header" Target="header1.xml" /><Relationship Id="rId22" Type="http://schemas.openxmlformats.org/officeDocument/2006/relationships/image" Target="media/image3.jpg" /><Relationship Id="rId27" Type="http://schemas.openxmlformats.org/officeDocument/2006/relationships/hyperlink" Target="mailto:Aaron.Hogue@cityofdawsontx.com" TargetMode="External" /><Relationship Id="rId30" Type="http://schemas.openxmlformats.org/officeDocument/2006/relationships/image" Target="media/image7.png" /><Relationship Id="rId35" Type="http://schemas.openxmlformats.org/officeDocument/2006/relationships/hyperlink" Target="http://www.dawsonbitsandbytes.com" TargetMode="External"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153777\AppData\Roaming\Microsoft\Templates\Company%20Newsletter.dotx" TargetMode="External" /></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91A0B"/>
      </a:dk2>
      <a:lt2>
        <a:srgbClr val="F5F1E2"/>
      </a:lt2>
      <a:accent1>
        <a:srgbClr val="E76A1D"/>
      </a:accent1>
      <a:accent2>
        <a:srgbClr val="C44221"/>
      </a:accent2>
      <a:accent3>
        <a:srgbClr val="479663"/>
      </a:accent3>
      <a:accent4>
        <a:srgbClr val="3E84A3"/>
      </a:accent4>
      <a:accent5>
        <a:srgbClr val="EDBA3D"/>
      </a:accent5>
      <a:accent6>
        <a:srgbClr val="784869"/>
      </a:accent6>
      <a:hlink>
        <a:srgbClr val="3E84A3"/>
      </a:hlink>
      <a:folHlink>
        <a:srgbClr val="784869"/>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 /></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 /></Relationships>
</file>

<file path=customXml/item1.xml><?xml version="1.0" encoding="utf-8"?>
<CoverPageProperties xmlns="http://schemas.microsoft.com/office/2006/coverPageProps">
  <PublishDate/>
  <Abstract/>
  <CompanyAddress>PO Box 432 Dawson TX 76639</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21983044970134E8216F55071AA6719" ma:contentTypeVersion="13" ma:contentTypeDescription="Create a new document." ma:contentTypeScope="" ma:versionID="b7449a0455af8db241514ab618b282ed">
  <xsd:schema xmlns:xsd="http://www.w3.org/2001/XMLSchema" xmlns:xs="http://www.w3.org/2001/XMLSchema" xmlns:p="http://schemas.microsoft.com/office/2006/metadata/properties" xmlns:ns3="e78eb278-0fdb-496c-a91d-4e08fce0f756" xmlns:ns4="7b093a73-d89c-4753-996a-91eea0df1c0e" targetNamespace="http://schemas.microsoft.com/office/2006/metadata/properties" ma:root="true" ma:fieldsID="16f2c43870486333421477578018b3b8" ns3:_="" ns4:_="">
    <xsd:import namespace="e78eb278-0fdb-496c-a91d-4e08fce0f756"/>
    <xsd:import namespace="7b093a73-d89c-4753-996a-91eea0df1c0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8eb278-0fdb-496c-a91d-4e08fce0f7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093a73-d89c-4753-996a-91eea0df1c0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F703E68-FD4E-418A-81B7-6EA26B27ABCC}">
  <ds:schemaRefs>
    <ds:schemaRef ds:uri="http://schemas.microsoft.com/sharepoint/v3/contenttype/forms"/>
  </ds:schemaRefs>
</ds:datastoreItem>
</file>

<file path=customXml/itemProps3.xml><?xml version="1.0" encoding="utf-8"?>
<ds:datastoreItem xmlns:ds="http://schemas.openxmlformats.org/officeDocument/2006/customXml" ds:itemID="{C17074C2-3164-4712-A7F9-EEFCEFBA0C03}">
  <ds:schemaRefs>
    <ds:schemaRef ds:uri="http://schemas.openxmlformats.org/officeDocument/2006/bibliography"/>
    <ds:schemaRef ds:uri="http://www.w3.org/2000/xmlns/"/>
  </ds:schemaRefs>
</ds:datastoreItem>
</file>

<file path=customXml/itemProps4.xml><?xml version="1.0" encoding="utf-8"?>
<ds:datastoreItem xmlns:ds="http://schemas.openxmlformats.org/officeDocument/2006/customXml" ds:itemID="{067C22B7-8A08-46BA-A378-653490609151}">
  <ds:schemaRefs>
    <ds:schemaRef ds:uri="http://schemas.microsoft.com/office/2006/metadata/properties"/>
    <ds:schemaRef ds:uri="http://www.w3.org/2000/xmlns/"/>
  </ds:schemaRefs>
</ds:datastoreItem>
</file>

<file path=customXml/itemProps5.xml><?xml version="1.0" encoding="utf-8"?>
<ds:datastoreItem xmlns:ds="http://schemas.openxmlformats.org/officeDocument/2006/customXml" ds:itemID="{141586EE-CC4B-4BBA-882D-C9DBA0DAAE2A}">
  <ds:schemaRefs>
    <ds:schemaRef ds:uri="http://schemas.microsoft.com/office/2006/metadata/contentType"/>
    <ds:schemaRef ds:uri="http://schemas.microsoft.com/office/2006/metadata/properties/metaAttributes"/>
    <ds:schemaRef ds:uri="http://www.w3.org/2000/xmlns/"/>
    <ds:schemaRef ds:uri="http://www.w3.org/2001/XMLSchema"/>
    <ds:schemaRef ds:uri="e78eb278-0fdb-496c-a91d-4e08fce0f756"/>
    <ds:schemaRef ds:uri="7b093a73-d89c-4753-996a-91eea0df1c0e"/>
  </ds:schemaRefs>
</ds:datastoreItem>
</file>

<file path=docProps/app.xml><?xml version="1.0" encoding="utf-8"?>
<Properties xmlns="http://schemas.openxmlformats.org/officeDocument/2006/extended-properties" xmlns:vt="http://schemas.openxmlformats.org/officeDocument/2006/docPropsVTypes">
  <Template>Company%20Newsletter.dotx</Template>
  <TotalTime>0</TotalTime>
  <Pages>4</Pages>
  <Words>1250</Words>
  <Characters>7129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Dawson Bits and Bytes</Company>
  <LinksUpToDate>false</LinksUpToDate>
  <CharactersWithSpaces>8363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Greer, Candice</dc:creator>
  <cp:keywords/>
  <cp:lastModifiedBy>Hilah Brock</cp:lastModifiedBy>
  <cp:revision>2</cp:revision>
  <cp:lastPrinted>2012-08-02T20:18:00Z</cp:lastPrinted>
  <dcterms:created xsi:type="dcterms:W3CDTF">2021-06-16T23:34:00Z</dcterms:created>
  <dcterms:modified xsi:type="dcterms:W3CDTF">2021-06-16T23:34:00Z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ContentTypeId">
    <vt:lpwstr>0x010100D21983044970134E8216F55071AA6719</vt:lpwstr>
  </property>
</Properties>
</file>